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95291" w14:textId="77777777" w:rsidR="00543E78" w:rsidRDefault="00543E78">
      <w:pPr>
        <w:ind w:hanging="9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F6271B">
        <w:t>Community Living and disAbility Services</w:t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COMMUNITY THERAPY SERVICES INC</w:t>
      </w:r>
      <w:r>
        <w:t>.</w:t>
      </w:r>
    </w:p>
    <w:p w14:paraId="3EF166E8" w14:textId="4A199137" w:rsidR="00543E78" w:rsidRDefault="00543E78" w:rsidP="00F6271B">
      <w:pPr>
        <w:ind w:hanging="9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35443B">
        <w:t>1</w:t>
      </w:r>
      <w:r>
        <w:t>01-1</w:t>
      </w:r>
      <w:r w:rsidR="009238AB">
        <w:t>601 Buffalo Place, Winnipeg</w:t>
      </w:r>
      <w:r>
        <w:t>, MB R3</w:t>
      </w:r>
      <w:r w:rsidR="009238AB">
        <w:t>T3K7</w:t>
      </w:r>
    </w:p>
    <w:p w14:paraId="4E05B124" w14:textId="69D7D19B" w:rsidR="00543E78" w:rsidRDefault="00543E78">
      <w:pPr>
        <w:ind w:left="-810"/>
      </w:pPr>
      <w:r>
        <w:tab/>
      </w:r>
      <w:r w:rsidR="008C36D6">
        <w:t xml:space="preserve">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F6271B">
        <w:tab/>
      </w:r>
      <w:r w:rsidR="00183245">
        <w:fldChar w:fldCharType="begin">
          <w:ffData>
            <w:name w:val="Dropdown16"/>
            <w:enabled/>
            <w:calcOnExit w:val="0"/>
            <w:ddList>
              <w:result w:val="1"/>
              <w:listEntry w:val="INITIAL"/>
              <w:listEntry w:val="REVIEW"/>
              <w:listEntry w:val="NON-STARTER"/>
              <w:listEntry w:val="DISCHARGE"/>
            </w:ddList>
          </w:ffData>
        </w:fldChar>
      </w:r>
      <w:bookmarkStart w:id="0" w:name="Dropdown16"/>
      <w:r w:rsidR="00183245">
        <w:instrText xml:space="preserve"> FORMDROPDOWN </w:instrText>
      </w:r>
      <w:r w:rsidR="00183245">
        <w:fldChar w:fldCharType="separate"/>
      </w:r>
      <w:r w:rsidR="00183245">
        <w:fldChar w:fldCharType="end"/>
      </w:r>
      <w:bookmarkEnd w:id="0"/>
    </w:p>
    <w:p w14:paraId="4B698A45" w14:textId="77777777" w:rsidR="00543E78" w:rsidRDefault="00543E78">
      <w:pPr>
        <w:ind w:hanging="1080"/>
      </w:pPr>
      <w:r>
        <w:tab/>
        <w:t>label</w:t>
      </w:r>
      <w:r>
        <w:tab/>
      </w:r>
      <w:r>
        <w:tab/>
      </w:r>
    </w:p>
    <w:p w14:paraId="2AEA4AE4" w14:textId="32B22C27" w:rsidR="00543E78" w:rsidRDefault="00F55D46">
      <w:pPr>
        <w:ind w:hanging="1080"/>
      </w:pPr>
      <w:r>
        <w:rPr>
          <w:noProof/>
        </w:rPr>
        <w:drawing>
          <wp:anchor distT="0" distB="0" distL="114300" distR="27305" simplePos="0" relativeHeight="251658240" behindDoc="0" locked="0" layoutInCell="0" allowOverlap="1" wp14:anchorId="52950407" wp14:editId="51E4D8F9">
            <wp:simplePos x="0" y="0"/>
            <wp:positionH relativeFrom="column">
              <wp:posOffset>3017520</wp:posOffset>
            </wp:positionH>
            <wp:positionV relativeFrom="paragraph">
              <wp:posOffset>10160</wp:posOffset>
            </wp:positionV>
            <wp:extent cx="800100" cy="519430"/>
            <wp:effectExtent l="0" t="0" r="0" b="0"/>
            <wp:wrapTight wrapText="bothSides">
              <wp:wrapPolygon edited="0">
                <wp:start x="0" y="0"/>
                <wp:lineTo x="0" y="20597"/>
                <wp:lineTo x="21086" y="20597"/>
                <wp:lineTo x="21086" y="0"/>
                <wp:lineTo x="0" y="0"/>
              </wp:wrapPolygon>
            </wp:wrapTight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5194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</w:r>
      <w:r w:rsidR="00543E78">
        <w:tab/>
        <w:t>THERAPIST:</w:t>
      </w:r>
      <w:r w:rsidR="00543E78">
        <w:tab/>
        <w:t xml:space="preserve"> </w:t>
      </w:r>
    </w:p>
    <w:p w14:paraId="7947CDCA" w14:textId="7777777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VISIT DATE:</w:t>
      </w:r>
      <w:r>
        <w:tab/>
      </w:r>
      <w:r>
        <w:tab/>
      </w:r>
      <w:r>
        <w:fldChar w:fldCharType="begin">
          <w:ffData>
            <w:name w:val="Text46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1" w:name="Text46"/>
      <w:r>
        <w:instrText xml:space="preserve"> FORMTEXT </w:instrText>
      </w:r>
      <w:r>
        <w:fldChar w:fldCharType="separate"/>
      </w:r>
      <w:r w:rsidR="00A43803">
        <w:t> </w:t>
      </w:r>
      <w:r w:rsidR="00A43803">
        <w:t> </w:t>
      </w:r>
      <w:r w:rsidR="00A43803">
        <w:t> </w:t>
      </w:r>
      <w:r w:rsidR="00A43803">
        <w:t> </w:t>
      </w:r>
      <w:r w:rsidR="00A43803">
        <w:t> </w:t>
      </w:r>
      <w:r>
        <w:fldChar w:fldCharType="end"/>
      </w:r>
      <w:bookmarkEnd w:id="1"/>
      <w:r>
        <w:t xml:space="preserve">  </w:t>
      </w:r>
    </w:p>
    <w:p w14:paraId="52AEAABA" w14:textId="7777777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VISIT DATE:</w:t>
      </w:r>
      <w:r>
        <w:tab/>
      </w:r>
      <w:r>
        <w:tab/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 w:rsidR="00A43803">
        <w:t> </w:t>
      </w:r>
      <w:r w:rsidR="00A43803">
        <w:t> </w:t>
      </w:r>
      <w:r w:rsidR="00A43803">
        <w:t> </w:t>
      </w:r>
      <w:r w:rsidR="00A43803">
        <w:t> </w:t>
      </w:r>
      <w:r w:rsidR="00A43803">
        <w:t> </w:t>
      </w:r>
      <w:r>
        <w:fldChar w:fldCharType="end"/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r>
        <w:t xml:space="preserve">  </w:t>
      </w:r>
    </w:p>
    <w:p w14:paraId="11D89497" w14:textId="7777777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PHONE DATE:</w:t>
      </w:r>
      <w:r>
        <w:tab/>
      </w:r>
      <w:r>
        <w:fldChar w:fldCharType="begin">
          <w:ffData>
            <w:name w:val="Text7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2" w:name="Text7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type w:val="date"/>
              <w:format w:val="d-MMM-yy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14:paraId="3CC9115D" w14:textId="1B978DD7" w:rsidR="00543E78" w:rsidRDefault="00543E78">
      <w:pPr>
        <w:ind w:hanging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REPORT DATE:</w:t>
      </w:r>
      <w:r>
        <w:tab/>
      </w:r>
      <w:r>
        <w:fldChar w:fldCharType="begin">
          <w:ffData>
            <w:name w:val="Text8"/>
            <w:enabled/>
            <w:calcOnExit w:val="0"/>
            <w:textInput>
              <w:type w:val="date"/>
              <w:format w:val="d-MMM-yy"/>
            </w:textInput>
          </w:ffData>
        </w:fldChar>
      </w:r>
      <w:bookmarkStart w:id="3" w:name="Text8"/>
      <w:r>
        <w:instrText xml:space="preserve"> FORMTEXT </w:instrText>
      </w:r>
      <w:r>
        <w:fldChar w:fldCharType="separate"/>
      </w:r>
      <w:r w:rsidR="00A43803">
        <w:t> </w:t>
      </w:r>
      <w:r w:rsidR="00A43803">
        <w:t> </w:t>
      </w:r>
      <w:r w:rsidR="00A43803">
        <w:t> </w:t>
      </w:r>
      <w:r w:rsidR="00A43803">
        <w:t> </w:t>
      </w:r>
      <w:r w:rsidR="00A43803">
        <w:t> </w:t>
      </w:r>
      <w:r>
        <w:fldChar w:fldCharType="end"/>
      </w:r>
      <w:bookmarkEnd w:id="3"/>
    </w:p>
    <w:p w14:paraId="08ABF295" w14:textId="77777777" w:rsidR="00543E78" w:rsidRPr="0042158B" w:rsidRDefault="00C7533A">
      <w:pPr>
        <w:ind w:hanging="1080"/>
        <w:rPr>
          <w:color w:val="AEAAAA"/>
        </w:rPr>
      </w:pPr>
      <w:r>
        <w:t xml:space="preserve">                                                                                                                                                                                 </w:t>
      </w:r>
      <w:r w:rsidRPr="0042158B">
        <w:rPr>
          <w:color w:val="AEAAAA"/>
        </w:rPr>
        <w:t>dd/mm/yy</w:t>
      </w:r>
    </w:p>
    <w:p w14:paraId="4785F0C8" w14:textId="77777777" w:rsidR="00543E78" w:rsidRDefault="00543E78">
      <w:pPr>
        <w:ind w:left="6912" w:hanging="288"/>
      </w:pPr>
      <w:r>
        <w:t xml:space="preserve">     CC. 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872FA66" w14:textId="77777777" w:rsidR="00A43803" w:rsidRDefault="00A43803" w:rsidP="00A43803">
      <w:pPr>
        <w:tabs>
          <w:tab w:val="left" w:pos="2520"/>
        </w:tabs>
        <w:ind w:left="-540" w:hanging="90"/>
      </w:pPr>
      <w:r>
        <w:rPr>
          <w:b/>
          <w:sz w:val="24"/>
        </w:rPr>
        <w:t>PRESENTING PROBLEMS:</w:t>
      </w:r>
      <w:r>
        <w:rPr>
          <w:b/>
          <w:sz w:val="24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DFD21C6" w14:textId="77777777" w:rsidR="00A43803" w:rsidRDefault="00A43803" w:rsidP="00A43803">
      <w:pPr>
        <w:ind w:left="-540" w:hanging="90"/>
      </w:pPr>
      <w:r>
        <w:rPr>
          <w:b/>
          <w:sz w:val="24"/>
        </w:rPr>
        <w:t>PHYSICAL STATUS</w:t>
      </w:r>
      <w:r>
        <w:rPr>
          <w:b/>
        </w:rPr>
        <w:t xml:space="preserve">: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305998D" w14:textId="77777777" w:rsidR="00A43803" w:rsidRDefault="00A43803" w:rsidP="00A43803">
      <w:pPr>
        <w:ind w:left="-540" w:hanging="90"/>
        <w:rPr>
          <w:b/>
          <w:sz w:val="24"/>
        </w:rPr>
      </w:pPr>
      <w:r>
        <w:rPr>
          <w:b/>
          <w:sz w:val="24"/>
        </w:rPr>
        <w:t xml:space="preserve">PSYCHOSOCIAL STATUS: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28E06A00" w14:textId="77777777" w:rsidR="00A43803" w:rsidRDefault="00A43803" w:rsidP="00A43803">
      <w:pPr>
        <w:ind w:left="-540" w:hanging="90"/>
      </w:pPr>
      <w:r>
        <w:rPr>
          <w:b/>
          <w:sz w:val="24"/>
        </w:rPr>
        <w:t>COGNITIVE STATUS</w:t>
      </w:r>
      <w:r>
        <w:t>:</w:t>
      </w:r>
      <w:r>
        <w:tab/>
        <w:t xml:space="preserve">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444F492F" w14:textId="77777777" w:rsidR="00A43803" w:rsidRDefault="00A43803" w:rsidP="00A43803">
      <w:pPr>
        <w:ind w:left="-630"/>
        <w:sectPr w:rsidR="00A43803">
          <w:headerReference w:type="default" r:id="rId7"/>
          <w:footerReference w:type="default" r:id="rId8"/>
          <w:type w:val="continuous"/>
          <w:pgSz w:w="12240" w:h="15840"/>
          <w:pgMar w:top="450" w:right="540" w:bottom="720" w:left="1440" w:header="706" w:footer="706" w:gutter="0"/>
          <w:cols w:space="720"/>
        </w:sectPr>
      </w:pPr>
      <w:r>
        <w:rPr>
          <w:b/>
          <w:sz w:val="24"/>
        </w:rPr>
        <w:t>FUNCTIONAL STATUS:</w:t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0B758FB" w14:textId="77777777" w:rsidR="00A43803" w:rsidRDefault="00A43803" w:rsidP="00A43803">
      <w:pPr>
        <w:pStyle w:val="Heading6"/>
      </w:pPr>
      <w:r>
        <w:t xml:space="preserve">MOBILITY   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04DD64E9" w14:textId="77777777" w:rsidR="00A43803" w:rsidRDefault="00A43803" w:rsidP="00A43803">
      <w:pPr>
        <w:pStyle w:val="Heading6"/>
      </w:pPr>
      <w:r>
        <w:t xml:space="preserve">TRANSFERS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3C74FC50" w14:textId="77777777" w:rsidR="00A43803" w:rsidRDefault="00A43803" w:rsidP="00A43803">
      <w:pPr>
        <w:pStyle w:val="Heading6"/>
      </w:pPr>
      <w:r>
        <w:t xml:space="preserve">SELF-CARE  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F004F58" w14:textId="77777777" w:rsidR="00A43803" w:rsidRDefault="00A43803" w:rsidP="00A43803">
      <w:pPr>
        <w:pStyle w:val="Heading6"/>
        <w:tabs>
          <w:tab w:val="left" w:pos="720"/>
        </w:tabs>
      </w:pPr>
      <w:r>
        <w:t xml:space="preserve">HOME MANAGEMENT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79F0CB57" w14:textId="77777777" w:rsidR="00A43803" w:rsidRDefault="00A43803" w:rsidP="00A43803">
      <w:pPr>
        <w:pStyle w:val="Heading2"/>
        <w:tabs>
          <w:tab w:val="left" w:pos="1800"/>
          <w:tab w:val="left" w:pos="1890"/>
        </w:tabs>
        <w:ind w:left="1800" w:hanging="2430"/>
        <w:rPr>
          <w:sz w:val="22"/>
        </w:rPr>
      </w:pPr>
      <w:r>
        <w:rPr>
          <w:sz w:val="22"/>
        </w:rPr>
        <w:t>COMMUNITY ACCESS</w:t>
      </w:r>
      <w:r>
        <w:rPr>
          <w:sz w:val="22"/>
        </w:rPr>
        <w:tab/>
      </w:r>
      <w:r>
        <w:rPr>
          <w:b w:val="0"/>
          <w:sz w:val="20"/>
        </w:rP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rPr>
          <w:b w:val="0"/>
          <w:sz w:val="20"/>
        </w:rPr>
        <w:instrText xml:space="preserve"> FORMTEXT </w:instrText>
      </w:r>
      <w:r>
        <w:rPr>
          <w:b w:val="0"/>
          <w:sz w:val="20"/>
        </w:rPr>
      </w:r>
      <w:r>
        <w:rPr>
          <w:b w:val="0"/>
          <w:sz w:val="20"/>
        </w:rPr>
        <w:fldChar w:fldCharType="separate"/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t> </w:t>
      </w:r>
      <w:r>
        <w:rPr>
          <w:b w:val="0"/>
          <w:sz w:val="20"/>
        </w:rPr>
        <w:fldChar w:fldCharType="end"/>
      </w:r>
    </w:p>
    <w:p w14:paraId="25B5C9DC" w14:textId="77777777" w:rsidR="00A43803" w:rsidRDefault="00A43803" w:rsidP="00A43803">
      <w:pPr>
        <w:tabs>
          <w:tab w:val="left" w:pos="1800"/>
        </w:tabs>
        <w:ind w:left="1800" w:hanging="2430"/>
        <w:rPr>
          <w:b/>
        </w:rPr>
      </w:pPr>
      <w:r>
        <w:rPr>
          <w:b/>
          <w:sz w:val="22"/>
        </w:rPr>
        <w:t>OTHER</w:t>
      </w:r>
      <w:r>
        <w:rPr>
          <w:b/>
          <w:sz w:val="24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4A0DBD23" w14:textId="77777777" w:rsidR="00A43803" w:rsidRDefault="00A43803" w:rsidP="00A43803">
      <w:pPr>
        <w:tabs>
          <w:tab w:val="left" w:pos="1800"/>
          <w:tab w:val="left" w:pos="2250"/>
        </w:tabs>
        <w:ind w:left="1800" w:hanging="2430"/>
        <w:rPr>
          <w:b/>
          <w:sz w:val="22"/>
        </w:rPr>
      </w:pPr>
      <w:r>
        <w:rPr>
          <w:b/>
          <w:sz w:val="22"/>
        </w:rPr>
        <w:t>EXERCISES</w:t>
      </w:r>
      <w:r>
        <w:rPr>
          <w:b/>
          <w:sz w:val="22"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0C1DB4BF" w14:textId="77777777" w:rsidR="00A43803" w:rsidRDefault="00A43803" w:rsidP="00A43803">
      <w:pPr>
        <w:tabs>
          <w:tab w:val="left" w:pos="1800"/>
        </w:tabs>
        <w:ind w:left="1800" w:hanging="2430"/>
        <w:rPr>
          <w:b/>
          <w:sz w:val="24"/>
        </w:rPr>
      </w:pPr>
      <w:r>
        <w:rPr>
          <w:b/>
          <w:sz w:val="22"/>
        </w:rPr>
        <w:t xml:space="preserve">RECOMMENDATIONS/REVIEW PLAN/OUTCOME: </w:t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6AABAC5F" w14:textId="77777777" w:rsidR="00A43803" w:rsidRDefault="00A43803" w:rsidP="00A43803">
      <w:pPr>
        <w:tabs>
          <w:tab w:val="left" w:pos="1800"/>
          <w:tab w:val="left" w:pos="1890"/>
        </w:tabs>
        <w:ind w:left="1800" w:hanging="2430"/>
      </w:pPr>
      <w:r>
        <w:rPr>
          <w:b/>
          <w:sz w:val="22"/>
        </w:rPr>
        <w:t>PLAN</w:t>
      </w:r>
      <w:r>
        <w:rPr>
          <w:b/>
        </w:rPr>
        <w:t xml:space="preserve"> </w:t>
      </w:r>
      <w:r>
        <w:rPr>
          <w:b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</w:p>
    <w:p w14:paraId="5700A010" w14:textId="77777777" w:rsidR="00A43803" w:rsidRDefault="00A43803" w:rsidP="00A43803">
      <w:pPr>
        <w:tabs>
          <w:tab w:val="left" w:pos="1800"/>
          <w:tab w:val="left" w:pos="1890"/>
        </w:tabs>
        <w:ind w:left="1800" w:hanging="2430"/>
      </w:pPr>
      <w:r>
        <w:rPr>
          <w:b/>
          <w:sz w:val="22"/>
        </w:rPr>
        <w:t xml:space="preserve">DISCHARGE DISPOSITION: </w:t>
      </w:r>
      <w:r>
        <w:fldChar w:fldCharType="begin">
          <w:ffData>
            <w:name w:val=""/>
            <w:enabled/>
            <w:calcOnExit w:val="0"/>
            <w:ddList>
              <w:listEntry w:val=" "/>
              <w:listEntry w:val="1 Receiving Services elsewhere"/>
              <w:listEntry w:val="2 Referral cancelled"/>
              <w:listEntry w:val="3 Discharged; addressed, intervention complete"/>
              <w:listEntry w:val="4 Discharged and referred elsewhere"/>
              <w:listEntry w:val="5 Discharged declined further services"/>
              <w:listEntry w:val="6 Discharged receiving therapy elsewhere"/>
              <w:listEntry w:val="7 Discharged placed  in LTC"/>
              <w:listEntry w:val="8 Deceased"/>
              <w:listEntry w:val="9 Hospitalized"/>
              <w:listEntry w:val="10 Resides out of Winnipeg"/>
              <w:listEntry w:val="11 Other"/>
            </w:ddList>
          </w:ffData>
        </w:fldChar>
      </w:r>
      <w:r>
        <w:instrText xml:space="preserve"> FORMDROPDOWN </w:instrText>
      </w:r>
      <w:r>
        <w:fldChar w:fldCharType="separate"/>
      </w:r>
      <w:r>
        <w:fldChar w:fldCharType="end"/>
      </w:r>
      <w:r>
        <w:t xml:space="preserve"> </w:t>
      </w:r>
    </w:p>
    <w:p w14:paraId="4E0960B3" w14:textId="77777777" w:rsidR="00A43803" w:rsidRDefault="00A43803">
      <w:pPr>
        <w:tabs>
          <w:tab w:val="left" w:pos="360"/>
          <w:tab w:val="left" w:pos="2880"/>
          <w:tab w:val="left" w:pos="3780"/>
          <w:tab w:val="left" w:pos="6660"/>
        </w:tabs>
        <w:ind w:left="-630"/>
        <w:rPr>
          <w:b/>
          <w:sz w:val="24"/>
        </w:rPr>
      </w:pPr>
    </w:p>
    <w:p w14:paraId="58CF9987" w14:textId="77777777" w:rsidR="00543E78" w:rsidRDefault="00543E78">
      <w:pPr>
        <w:tabs>
          <w:tab w:val="left" w:pos="360"/>
          <w:tab w:val="left" w:pos="2880"/>
          <w:tab w:val="left" w:pos="3780"/>
          <w:tab w:val="left" w:pos="6660"/>
        </w:tabs>
        <w:ind w:left="-630"/>
      </w:pPr>
      <w:r>
        <w:rPr>
          <w:b/>
        </w:rPr>
        <w:t xml:space="preserve">Physician: </w:t>
      </w:r>
      <w:r>
        <w:rPr>
          <w:b/>
        </w:rP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ab/>
        <w:t>Cont. Care</w:t>
      </w:r>
      <w:r>
        <w:tab/>
      </w:r>
      <w:r>
        <w:fldChar w:fldCharType="begin">
          <w:ffData>
            <w:name w:val=""/>
            <w:enabled/>
            <w:calcOnExit w:val="0"/>
            <w:textInput>
              <w:maxLength w:val="32767"/>
            </w:textInput>
          </w:ffData>
        </w:fldChar>
      </w:r>
      <w:r>
        <w:instrText xml:space="preserve"> FORMTEXT </w:instrText>
      </w:r>
      <w:r>
        <w:fldChar w:fldCharType="separate"/>
      </w:r>
      <w:r>
        <w:t> </w:t>
      </w:r>
      <w:r>
        <w:t> </w:t>
      </w:r>
      <w:r>
        <w:t> </w:t>
      </w:r>
      <w:r>
        <w:t> </w:t>
      </w:r>
      <w:r>
        <w:t> </w:t>
      </w:r>
      <w:r>
        <w:fldChar w:fldCharType="end"/>
      </w:r>
      <w:r>
        <w:tab/>
      </w:r>
    </w:p>
    <w:p w14:paraId="2F41BC77" w14:textId="77777777" w:rsidR="00543E78" w:rsidRDefault="00543E78">
      <w:pPr>
        <w:tabs>
          <w:tab w:val="left" w:pos="360"/>
          <w:tab w:val="left" w:pos="2880"/>
          <w:tab w:val="left" w:pos="3780"/>
          <w:tab w:val="left" w:pos="6660"/>
        </w:tabs>
        <w:ind w:left="-630"/>
      </w:pPr>
      <w:r>
        <w:rPr>
          <w:b/>
        </w:rPr>
        <w:tab/>
      </w:r>
      <w:r>
        <w:tab/>
      </w:r>
      <w:r>
        <w:tab/>
      </w:r>
      <w:r>
        <w:tab/>
        <w:t xml:space="preserve">DISCHARGE: </w:t>
      </w:r>
      <w:r>
        <w:fldChar w:fldCharType="begin">
          <w:ffData>
            <w:name w:val="Check2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</w:p>
    <w:p w14:paraId="07E7F4B4" w14:textId="77777777" w:rsidR="00543E78" w:rsidRDefault="00543E78">
      <w:pPr>
        <w:tabs>
          <w:tab w:val="left" w:pos="360"/>
          <w:tab w:val="left" w:pos="6660"/>
        </w:tabs>
        <w:ind w:left="-630"/>
      </w:pPr>
      <w:r>
        <w:tab/>
      </w:r>
      <w:r>
        <w:tab/>
        <w:t>Further Information From:</w:t>
      </w:r>
    </w:p>
    <w:p w14:paraId="68A35E34" w14:textId="77777777" w:rsidR="00543E78" w:rsidRDefault="00543E78">
      <w:pPr>
        <w:tabs>
          <w:tab w:val="left" w:pos="0"/>
          <w:tab w:val="left" w:pos="6660"/>
        </w:tabs>
        <w:ind w:left="-630"/>
        <w:rPr>
          <w:b/>
        </w:rPr>
      </w:pPr>
      <w:r>
        <w:tab/>
      </w:r>
      <w:r>
        <w:tab/>
      </w:r>
      <w:r>
        <w:tab/>
      </w:r>
    </w:p>
    <w:p w14:paraId="5E61CF4C" w14:textId="77777777" w:rsidR="00543E78" w:rsidRDefault="00543E78">
      <w:pPr>
        <w:ind w:left="6282" w:firstLine="342"/>
        <w:rPr>
          <w:b/>
        </w:rPr>
      </w:pPr>
    </w:p>
    <w:p w14:paraId="695A91B7" w14:textId="34E9B1E9" w:rsidR="00543E78" w:rsidRDefault="00F55D46">
      <w:pPr>
        <w:tabs>
          <w:tab w:val="left" w:pos="7650"/>
        </w:tabs>
        <w:ind w:left="7200" w:hanging="63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39C8659F" wp14:editId="166B7EBC">
                <wp:simplePos x="0" y="0"/>
                <wp:positionH relativeFrom="column">
                  <wp:posOffset>4166235</wp:posOffset>
                </wp:positionH>
                <wp:positionV relativeFrom="paragraph">
                  <wp:posOffset>146050</wp:posOffset>
                </wp:positionV>
                <wp:extent cx="2103120" cy="0"/>
                <wp:effectExtent l="0" t="0" r="0" b="0"/>
                <wp:wrapNone/>
                <wp:docPr id="1717595111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031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561602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8.05pt,11.5pt" to="493.65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" o:allowincell="f"/>
            </w:pict>
          </mc:Fallback>
        </mc:AlternateContent>
      </w:r>
      <w:r w:rsidR="00543E78">
        <w:rPr>
          <w:sz w:val="24"/>
        </w:rPr>
        <w:tab/>
      </w:r>
      <w:r w:rsidR="00543E78">
        <w:rPr>
          <w:sz w:val="24"/>
        </w:rPr>
        <w:tab/>
      </w:r>
      <w:r w:rsidR="00543E78">
        <w:rPr>
          <w:sz w:val="24"/>
        </w:rPr>
        <w:tab/>
      </w:r>
      <w:r w:rsidR="00543E78">
        <w:rPr>
          <w:sz w:val="24"/>
        </w:rPr>
        <w:br/>
      </w:r>
      <w:r w:rsidR="00183245">
        <w:rPr>
          <w:sz w:val="24"/>
        </w:rPr>
        <w:t>204-</w:t>
      </w:r>
      <w:r w:rsidR="00543E78">
        <w:rPr>
          <w:sz w:val="24"/>
        </w:rPr>
        <w:t xml:space="preserve">949-0533 - </w:t>
      </w:r>
    </w:p>
    <w:sectPr w:rsidR="00543E78">
      <w:headerReference w:type="default" r:id="rId9"/>
      <w:footerReference w:type="default" r:id="rId10"/>
      <w:type w:val="continuous"/>
      <w:pgSz w:w="12240" w:h="15840"/>
      <w:pgMar w:top="450" w:right="540" w:bottom="720" w:left="1440" w:header="706" w:footer="70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62A10" w14:textId="77777777" w:rsidR="00A43803" w:rsidRDefault="00A43803">
      <w:r>
        <w:separator/>
      </w:r>
    </w:p>
  </w:endnote>
  <w:endnote w:type="continuationSeparator" w:id="0">
    <w:p w14:paraId="0E86580F" w14:textId="77777777" w:rsidR="00A43803" w:rsidRDefault="00A43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12393" w14:textId="77777777" w:rsidR="00A43803" w:rsidRDefault="00A43803">
    <w:pPr>
      <w:pStyle w:val="Footer"/>
    </w:pPr>
    <w:r>
      <w:rPr>
        <w:snapToGrid w:val="0"/>
      </w:rPr>
      <w:t xml:space="preserve">Page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of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>
      <w:rPr>
        <w:noProof/>
        <w:snapToGrid w:val="0"/>
      </w:rPr>
      <w:t>1</w:t>
    </w:r>
    <w:r>
      <w:rPr>
        <w:snapToGrid w:val="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8E51B" w14:textId="77777777" w:rsidR="00543E78" w:rsidRDefault="00543E78">
    <w:pPr>
      <w:pStyle w:val="Footer"/>
    </w:pPr>
    <w:r>
      <w:rPr>
        <w:snapToGrid w:val="0"/>
      </w:rPr>
      <w:t xml:space="preserve">Page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A43803">
      <w:rPr>
        <w:noProof/>
        <w:snapToGrid w:val="0"/>
      </w:rPr>
      <w:t>1</w:t>
    </w:r>
    <w:r>
      <w:rPr>
        <w:snapToGrid w:val="0"/>
      </w:rPr>
      <w:fldChar w:fldCharType="end"/>
    </w:r>
    <w:r>
      <w:rPr>
        <w:snapToGrid w:val="0"/>
      </w:rPr>
      <w:t xml:space="preserve"> of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A43803">
      <w:rPr>
        <w:noProof/>
        <w:snapToGrid w:val="0"/>
      </w:rPr>
      <w:t>1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3DE96C" w14:textId="77777777" w:rsidR="00A43803" w:rsidRDefault="00A43803">
      <w:r>
        <w:separator/>
      </w:r>
    </w:p>
  </w:footnote>
  <w:footnote w:type="continuationSeparator" w:id="0">
    <w:p w14:paraId="78C1B80D" w14:textId="77777777" w:rsidR="00A43803" w:rsidRDefault="00A438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4A79A" w14:textId="77777777" w:rsidR="00A43803" w:rsidRDefault="00A43803">
    <w:pPr>
      <w:pStyle w:val="Header"/>
    </w:pPr>
    <w:r>
      <w:t>CONFIDENTIAL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3C29B8" w14:textId="77777777" w:rsidR="00543E78" w:rsidRDefault="00543E78">
    <w:pPr>
      <w:pStyle w:val="Header"/>
    </w:pPr>
    <w:r>
      <w:t>CONFIDENTIAL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ocumentProtection w:edit="forms" w:enforcement="0"/>
  <w:defaultTabStop w:val="288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803"/>
    <w:rsid w:val="000A05EA"/>
    <w:rsid w:val="00124848"/>
    <w:rsid w:val="00177969"/>
    <w:rsid w:val="00183245"/>
    <w:rsid w:val="001D1D6C"/>
    <w:rsid w:val="002302B6"/>
    <w:rsid w:val="00233E3F"/>
    <w:rsid w:val="002926FA"/>
    <w:rsid w:val="002F7FDA"/>
    <w:rsid w:val="00331E02"/>
    <w:rsid w:val="0035443B"/>
    <w:rsid w:val="003900E6"/>
    <w:rsid w:val="003B2550"/>
    <w:rsid w:val="003B470E"/>
    <w:rsid w:val="0042158B"/>
    <w:rsid w:val="004839F9"/>
    <w:rsid w:val="004D33A4"/>
    <w:rsid w:val="00543E78"/>
    <w:rsid w:val="005865BD"/>
    <w:rsid w:val="005F3D50"/>
    <w:rsid w:val="006572B2"/>
    <w:rsid w:val="00690697"/>
    <w:rsid w:val="006915B4"/>
    <w:rsid w:val="0069689A"/>
    <w:rsid w:val="006B734E"/>
    <w:rsid w:val="007402FA"/>
    <w:rsid w:val="007922DC"/>
    <w:rsid w:val="007C6D38"/>
    <w:rsid w:val="00811361"/>
    <w:rsid w:val="008678B5"/>
    <w:rsid w:val="00886DBB"/>
    <w:rsid w:val="008C36D6"/>
    <w:rsid w:val="008F410C"/>
    <w:rsid w:val="009238AB"/>
    <w:rsid w:val="009247EE"/>
    <w:rsid w:val="00A018FC"/>
    <w:rsid w:val="00A05F6F"/>
    <w:rsid w:val="00A43803"/>
    <w:rsid w:val="00C7533A"/>
    <w:rsid w:val="00CB0DF0"/>
    <w:rsid w:val="00D14DB8"/>
    <w:rsid w:val="00D15A16"/>
    <w:rsid w:val="00D2211F"/>
    <w:rsid w:val="00D7734A"/>
    <w:rsid w:val="00EA290A"/>
    <w:rsid w:val="00ED6D42"/>
    <w:rsid w:val="00F3067D"/>
    <w:rsid w:val="00F55D46"/>
    <w:rsid w:val="00F6271B"/>
    <w:rsid w:val="00F94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D9C63F"/>
  <w15:chartTrackingRefBased/>
  <w15:docId w15:val="{95FA85E7-5E02-4A1C-9F59-7751A70E8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ind w:hanging="1080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hanging="108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ind w:left="-63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ind w:left="-630"/>
      <w:outlineLvl w:val="3"/>
    </w:pPr>
    <w:rPr>
      <w:b/>
      <w:bCs/>
      <w:sz w:val="24"/>
    </w:rPr>
  </w:style>
  <w:style w:type="paragraph" w:styleId="Heading5">
    <w:name w:val="heading 5"/>
    <w:basedOn w:val="Normal"/>
    <w:next w:val="Normal"/>
    <w:qFormat/>
    <w:pPr>
      <w:keepNext/>
      <w:ind w:left="-634"/>
      <w:outlineLvl w:val="4"/>
    </w:pPr>
    <w:rPr>
      <w:b/>
      <w:sz w:val="22"/>
    </w:rPr>
  </w:style>
  <w:style w:type="paragraph" w:styleId="Heading6">
    <w:name w:val="heading 6"/>
    <w:basedOn w:val="Normal"/>
    <w:next w:val="Normal"/>
    <w:qFormat/>
    <w:pPr>
      <w:keepNext/>
      <w:ind w:left="-630"/>
      <w:outlineLvl w:val="5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TIC%20Sheets\CLDS%20review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CLDS review template</Template>
  <TotalTime>2</TotalTime>
  <Pages>1</Pages>
  <Words>86</Words>
  <Characters>1319</Characters>
  <Application>Microsoft Office Word</Application>
  <DocSecurity>0</DocSecurity>
  <Lines>82</Lines>
  <Paragraphs>73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Community Therapy Services Inc.</Company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therapy235</dc:creator>
  <cp:keywords/>
  <cp:lastModifiedBy>Carol Scott</cp:lastModifiedBy>
  <cp:revision>4</cp:revision>
  <cp:lastPrinted>2002-09-27T16:16:00Z</cp:lastPrinted>
  <dcterms:created xsi:type="dcterms:W3CDTF">2024-12-12T22:11:00Z</dcterms:created>
  <dcterms:modified xsi:type="dcterms:W3CDTF">2026-01-26T16:49:00Z</dcterms:modified>
</cp:coreProperties>
</file>