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99381" w14:textId="77777777" w:rsidR="00543E78" w:rsidRDefault="00543E78">
      <w:pPr>
        <w:ind w:hanging="9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COMMUNITY THERAPY SERVICES INC</w:t>
      </w:r>
      <w:r>
        <w:t>.</w:t>
      </w:r>
    </w:p>
    <w:p w14:paraId="77FFD961" w14:textId="403983C0" w:rsidR="00543E78" w:rsidRDefault="00543E78" w:rsidP="00494B64">
      <w:pPr>
        <w:ind w:hanging="9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5443B">
        <w:t>1</w:t>
      </w:r>
      <w:r>
        <w:t>01-1</w:t>
      </w:r>
      <w:r w:rsidR="00494B64">
        <w:t>601 Buffalo Place,</w:t>
      </w:r>
      <w:r>
        <w:t xml:space="preserve"> Winnipeg, MB R3</w:t>
      </w:r>
      <w:r w:rsidR="00494B64">
        <w:t>T 3K7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601A">
        <w:fldChar w:fldCharType="begin">
          <w:ffData>
            <w:name w:val="Dropdown16"/>
            <w:enabled/>
            <w:calcOnExit w:val="0"/>
            <w:ddList>
              <w:listEntry w:val="INITIAL"/>
              <w:listEntry w:val="REVIEW"/>
              <w:listEntry w:val="NON-STARTER"/>
              <w:listEntry w:val="DISCHARGE"/>
            </w:ddList>
          </w:ffData>
        </w:fldChar>
      </w:r>
      <w:bookmarkStart w:id="0" w:name="Dropdown16"/>
      <w:r w:rsidR="0056601A">
        <w:instrText xml:space="preserve"> FORMDROPDOWN </w:instrText>
      </w:r>
      <w:r w:rsidR="0056601A">
        <w:fldChar w:fldCharType="separate"/>
      </w:r>
      <w:r w:rsidR="0056601A">
        <w:fldChar w:fldCharType="end"/>
      </w:r>
      <w:bookmarkEnd w:id="0"/>
    </w:p>
    <w:p w14:paraId="2D436077" w14:textId="77777777" w:rsidR="00543E78" w:rsidRDefault="00543E78">
      <w:pPr>
        <w:ind w:hanging="1080"/>
      </w:pPr>
      <w:r>
        <w:tab/>
        <w:t>label</w:t>
      </w:r>
      <w:r>
        <w:tab/>
      </w:r>
      <w:r>
        <w:tab/>
      </w:r>
    </w:p>
    <w:p w14:paraId="0CD88362" w14:textId="77777777" w:rsidR="00543E78" w:rsidRDefault="001E181E">
      <w:pPr>
        <w:ind w:hanging="1080"/>
      </w:pPr>
      <w:r>
        <w:rPr>
          <w:noProof/>
          <w:lang w:val="en-CA" w:eastAsia="en-CA"/>
        </w:rPr>
        <w:drawing>
          <wp:anchor distT="0" distB="0" distL="114300" distR="27305" simplePos="0" relativeHeight="251658240" behindDoc="0" locked="0" layoutInCell="0" allowOverlap="1" wp14:anchorId="2D172400" wp14:editId="6B8A6383">
            <wp:simplePos x="0" y="0"/>
            <wp:positionH relativeFrom="column">
              <wp:posOffset>3017520</wp:posOffset>
            </wp:positionH>
            <wp:positionV relativeFrom="paragraph">
              <wp:posOffset>10160</wp:posOffset>
            </wp:positionV>
            <wp:extent cx="800100" cy="519430"/>
            <wp:effectExtent l="0" t="0" r="0" b="0"/>
            <wp:wrapTight wrapText="bothSides">
              <wp:wrapPolygon edited="0">
                <wp:start x="0" y="0"/>
                <wp:lineTo x="0" y="20597"/>
                <wp:lineTo x="21086" y="20597"/>
                <wp:lineTo x="21086" y="0"/>
                <wp:lineTo x="0" y="0"/>
              </wp:wrapPolygon>
            </wp:wrapTight>
            <wp:docPr id="5" name="Picture 5" descr="CTS - only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TS - only symbo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51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  <w:t>THERAPIST:</w:t>
      </w:r>
      <w:r w:rsidR="00543E78">
        <w:tab/>
      </w:r>
      <w:r w:rsidR="00260FC0">
        <w:t xml:space="preserve">    </w:t>
      </w:r>
      <w:r w:rsidR="00543E78">
        <w:t xml:space="preserve"> </w:t>
      </w:r>
      <w:r w:rsidR="00260FC0"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 w:rsidR="00260FC0">
        <w:instrText xml:space="preserve"> FORMTEXT </w:instrText>
      </w:r>
      <w:r w:rsidR="00260FC0">
        <w:fldChar w:fldCharType="separate"/>
      </w:r>
      <w:r w:rsidR="00260FC0">
        <w:t> </w:t>
      </w:r>
      <w:r w:rsidR="00260FC0">
        <w:t> </w:t>
      </w:r>
      <w:r w:rsidR="00260FC0">
        <w:t> </w:t>
      </w:r>
      <w:r w:rsidR="00260FC0">
        <w:t> </w:t>
      </w:r>
      <w:r w:rsidR="00260FC0">
        <w:t> </w:t>
      </w:r>
      <w:r w:rsidR="00260FC0">
        <w:fldChar w:fldCharType="end"/>
      </w:r>
    </w:p>
    <w:p w14:paraId="69350B62" w14:textId="77777777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VISIT DATE:</w:t>
      </w:r>
      <w:r>
        <w:tab/>
      </w:r>
      <w:r>
        <w:tab/>
      </w:r>
      <w:r w:rsidR="00BF219F">
        <w:fldChar w:fldCharType="begin">
          <w:ffData>
            <w:name w:val="Text6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1" w:name="Text6"/>
      <w:r w:rsidR="00BF219F">
        <w:instrText xml:space="preserve"> FORMTEXT </w:instrText>
      </w:r>
      <w:r w:rsidR="00BF219F">
        <w:fldChar w:fldCharType="separate"/>
      </w:r>
      <w:r w:rsidR="00BF219F">
        <w:rPr>
          <w:noProof/>
        </w:rPr>
        <w:t> </w:t>
      </w:r>
      <w:r w:rsidR="00BF219F">
        <w:rPr>
          <w:noProof/>
        </w:rPr>
        <w:t> </w:t>
      </w:r>
      <w:r w:rsidR="00BF219F">
        <w:rPr>
          <w:noProof/>
        </w:rPr>
        <w:t> </w:t>
      </w:r>
      <w:r w:rsidR="00BF219F">
        <w:rPr>
          <w:noProof/>
        </w:rPr>
        <w:t> </w:t>
      </w:r>
      <w:r w:rsidR="00BF219F">
        <w:rPr>
          <w:noProof/>
        </w:rPr>
        <w:t> </w:t>
      </w:r>
      <w:r w:rsidR="00BF219F">
        <w:fldChar w:fldCharType="end"/>
      </w:r>
      <w:bookmarkEnd w:id="1"/>
      <w:r>
        <w:t xml:space="preserve"> </w:t>
      </w:r>
      <w:r>
        <w:fldChar w:fldCharType="begin">
          <w:ffData>
            <w:name w:val="Text46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2" w:name="Text4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  <w:r>
        <w:t xml:space="preserve">  </w:t>
      </w:r>
    </w:p>
    <w:p w14:paraId="3302A510" w14:textId="77777777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VISIT DATE: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textInput>
              <w:type w:val="date"/>
              <w:format w:val="d-MMM-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type w:val="date"/>
              <w:format w:val="d-MMM-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 </w:t>
      </w:r>
    </w:p>
    <w:p w14:paraId="07833753" w14:textId="77777777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PHONE DATE:</w:t>
      </w:r>
      <w:r>
        <w:tab/>
      </w:r>
      <w:r>
        <w:fldChar w:fldCharType="begin">
          <w:ffData>
            <w:name w:val="Text7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3" w:name="Text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"/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type w:val="date"/>
              <w:format w:val="d-MMM-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FEE1CD4" w14:textId="736457D4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REPORT DATE:</w:t>
      </w:r>
      <w:r>
        <w:tab/>
      </w:r>
      <w:r>
        <w:fldChar w:fldCharType="begin">
          <w:ffData>
            <w:name w:val="Text8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4" w:name="Text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</w:p>
    <w:p w14:paraId="7CD4DB43" w14:textId="77777777" w:rsidR="00543E78" w:rsidRPr="002F5445" w:rsidRDefault="00BE2F09">
      <w:pPr>
        <w:ind w:hanging="1080"/>
        <w:rPr>
          <w:color w:val="AEAAAA"/>
        </w:rPr>
      </w:pPr>
      <w:r>
        <w:t xml:space="preserve">                                                                                                                                                                                 </w:t>
      </w:r>
      <w:r w:rsidRPr="002F5445">
        <w:rPr>
          <w:color w:val="AEAAAA"/>
        </w:rPr>
        <w:t>dd/mm/yy</w:t>
      </w:r>
    </w:p>
    <w:p w14:paraId="0CEC88E9" w14:textId="77777777" w:rsidR="00543E78" w:rsidRDefault="00543E78">
      <w:pPr>
        <w:ind w:left="6912" w:hanging="288"/>
      </w:pPr>
      <w:r>
        <w:t xml:space="preserve">     CC. 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694D17F3" w14:textId="77777777" w:rsidR="00543E78" w:rsidRDefault="00543E78">
      <w:pPr>
        <w:tabs>
          <w:tab w:val="left" w:pos="2520"/>
        </w:tabs>
        <w:ind w:left="-540" w:hanging="90"/>
      </w:pPr>
      <w:r>
        <w:rPr>
          <w:b/>
          <w:sz w:val="24"/>
        </w:rPr>
        <w:t>PRESENTING PROBLEMS:</w:t>
      </w:r>
      <w:r>
        <w:rPr>
          <w:b/>
          <w:sz w:val="24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4D9CC627" w14:textId="77777777" w:rsidR="00543E78" w:rsidRDefault="00543E78">
      <w:pPr>
        <w:ind w:left="-540" w:hanging="90"/>
      </w:pPr>
      <w:r>
        <w:rPr>
          <w:b/>
          <w:sz w:val="24"/>
        </w:rPr>
        <w:t>PHYSICAL STATUS</w:t>
      </w:r>
      <w:r>
        <w:rPr>
          <w:b/>
        </w:rPr>
        <w:t xml:space="preserve">: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126AB032" w14:textId="77777777" w:rsidR="00543E78" w:rsidRDefault="00543E78">
      <w:pPr>
        <w:ind w:left="-450" w:hanging="90"/>
      </w:pPr>
      <w:r>
        <w:rPr>
          <w:b/>
          <w:sz w:val="22"/>
        </w:rPr>
        <w:t xml:space="preserve">ROM – U/E: </w:t>
      </w:r>
      <w:r>
        <w:rPr>
          <w:b/>
          <w:sz w:val="18"/>
        </w:rPr>
        <w:t>Right</w:t>
      </w:r>
      <w:r>
        <w:t xml:space="preserve">: </w:t>
      </w:r>
      <w:r>
        <w:fldChar w:fldCharType="begin">
          <w:ffData>
            <w:name w:val="Dropdown18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bookmarkStart w:id="5" w:name="Dropdown18"/>
      <w:r>
        <w:instrText xml:space="preserve"> FORMDROPDOWN </w:instrText>
      </w:r>
      <w:r>
        <w:fldChar w:fldCharType="separate"/>
      </w:r>
      <w:r>
        <w:fldChar w:fldCharType="end"/>
      </w:r>
      <w:bookmarkEnd w:id="5"/>
      <w:r>
        <w:t xml:space="preserve">  Left: </w:t>
      </w:r>
      <w:r>
        <w:fldChar w:fldCharType="begin">
          <w:ffData>
            <w:name w:val="Dropdown19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bookmarkStart w:id="6" w:name="Dropdown19"/>
      <w:r>
        <w:instrText xml:space="preserve"> FORMDROPDOWN </w:instrText>
      </w:r>
      <w:r>
        <w:fldChar w:fldCharType="separate"/>
      </w:r>
      <w:r>
        <w:fldChar w:fldCharType="end"/>
      </w:r>
      <w:bookmarkEnd w:id="6"/>
      <w:r>
        <w:tab/>
      </w:r>
      <w:r>
        <w:rPr>
          <w:b/>
          <w:sz w:val="22"/>
        </w:rPr>
        <w:t xml:space="preserve">L/E: </w:t>
      </w:r>
      <w:r>
        <w:rPr>
          <w:b/>
          <w:sz w:val="18"/>
        </w:rPr>
        <w:t>Right</w:t>
      </w:r>
      <w:r>
        <w:rPr>
          <w:sz w:val="18"/>
        </w:rPr>
        <w:t>:</w:t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 Left: </w:t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1F62277" w14:textId="77777777" w:rsidR="00543E78" w:rsidRDefault="00543E78">
      <w:pPr>
        <w:ind w:left="-450" w:hanging="90"/>
      </w:pPr>
      <w:r>
        <w:rPr>
          <w:b/>
          <w:sz w:val="22"/>
        </w:rPr>
        <w:t xml:space="preserve">STRENGTH - U/E: </w:t>
      </w:r>
      <w:r>
        <w:rPr>
          <w:b/>
          <w:sz w:val="18"/>
        </w:rPr>
        <w:t>Right</w:t>
      </w:r>
      <w:r>
        <w:t xml:space="preserve">: </w:t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 Left: </w:t>
      </w:r>
      <w:r>
        <w:fldChar w:fldCharType="begin">
          <w:ffData>
            <w:name w:val="Dropdown19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</w:r>
      <w:r>
        <w:rPr>
          <w:b/>
          <w:sz w:val="22"/>
        </w:rPr>
        <w:t xml:space="preserve">L/E: </w:t>
      </w:r>
      <w:r>
        <w:rPr>
          <w:b/>
          <w:sz w:val="18"/>
        </w:rPr>
        <w:t>Right</w:t>
      </w:r>
      <w:r>
        <w:rPr>
          <w:sz w:val="18"/>
        </w:rPr>
        <w:t>:</w:t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 Left: </w:t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WNL"/>
              <w:listEntry w:val="Decreased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7A9500D3" w14:textId="77777777" w:rsidR="00543E78" w:rsidRDefault="00543E78">
      <w:pPr>
        <w:ind w:left="-450" w:hanging="90"/>
      </w:pPr>
      <w:r>
        <w:rPr>
          <w:b/>
          <w:sz w:val="22"/>
        </w:rPr>
        <w:t xml:space="preserve">WEIGHT BEARING - Right: </w:t>
      </w:r>
      <w:r>
        <w:fldChar w:fldCharType="begin">
          <w:ffData>
            <w:name w:val="Dropdown21"/>
            <w:enabled/>
            <w:calcOnExit w:val="0"/>
            <w:ddList>
              <w:listEntry w:val="N/A"/>
              <w:listEntry w:val="Consistent"/>
              <w:listEntry w:val="Inconsistent"/>
              <w:listEntry w:val="Non-Wt. Bearing"/>
              <w:listEntry w:val="Partial Wt Bearing"/>
              <w:listEntry w:val="Full Wt Bearing"/>
              <w:listEntry w:val="Feather Wt Bearing"/>
            </w:ddList>
          </w:ffData>
        </w:fldChar>
      </w:r>
      <w:bookmarkStart w:id="7" w:name="Dropdown21"/>
      <w:r>
        <w:instrText xml:space="preserve"> FORMDROPDOWN </w:instrText>
      </w:r>
      <w:r>
        <w:fldChar w:fldCharType="separate"/>
      </w:r>
      <w:r>
        <w:fldChar w:fldCharType="end"/>
      </w:r>
      <w:bookmarkEnd w:id="7"/>
      <w:r>
        <w:tab/>
      </w:r>
      <w:r>
        <w:tab/>
      </w:r>
      <w:r>
        <w:rPr>
          <w:b/>
          <w:sz w:val="22"/>
        </w:rPr>
        <w:t xml:space="preserve">Left: </w:t>
      </w:r>
      <w:r>
        <w:fldChar w:fldCharType="begin">
          <w:ffData>
            <w:name w:val="Dropdown21"/>
            <w:enabled/>
            <w:calcOnExit w:val="0"/>
            <w:ddList>
              <w:listEntry w:val="N/A"/>
              <w:listEntry w:val="Consistent"/>
              <w:listEntry w:val="Inconsistent"/>
              <w:listEntry w:val="Non-Wt. Bearing"/>
              <w:listEntry w:val="Partial Wt Bearing"/>
              <w:listEntry w:val="Full Wt Bearing"/>
              <w:listEntry w:val="Feather Wt Bearing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414D9770" w14:textId="77777777" w:rsidR="00543E78" w:rsidRDefault="00543E78">
      <w:pPr>
        <w:ind w:left="-450" w:hanging="90"/>
      </w:pPr>
      <w:r>
        <w:rPr>
          <w:b/>
          <w:sz w:val="22"/>
        </w:rPr>
        <w:t>BALANCE -</w:t>
      </w:r>
      <w:r>
        <w:rPr>
          <w:b/>
        </w:rPr>
        <w:t xml:space="preserve"> Sitting:</w:t>
      </w:r>
      <w:r>
        <w:t xml:space="preserve"> </w:t>
      </w:r>
      <w:r>
        <w:fldChar w:fldCharType="begin">
          <w:ffData>
            <w:name w:val="Dropdown22"/>
            <w:enabled/>
            <w:calcOnExit w:val="0"/>
            <w:ddList>
              <w:listEntry w:val="N/A"/>
              <w:listEntry w:val="WNL"/>
              <w:listEntry w:val="Requires Support"/>
              <w:listEntry w:val="Limited"/>
            </w:ddList>
          </w:ffData>
        </w:fldChar>
      </w:r>
      <w:bookmarkStart w:id="8" w:name="Dropdown22"/>
      <w:r>
        <w:instrText xml:space="preserve"> FORMDROPDOWN </w:instrText>
      </w:r>
      <w:r>
        <w:fldChar w:fldCharType="separate"/>
      </w:r>
      <w:r>
        <w:fldChar w:fldCharType="end"/>
      </w:r>
      <w:bookmarkEnd w:id="8"/>
      <w:r>
        <w:tab/>
      </w:r>
      <w:r>
        <w:rPr>
          <w:b/>
        </w:rPr>
        <w:t>Standing:</w:t>
      </w:r>
      <w:r>
        <w:t xml:space="preserve"> </w:t>
      </w:r>
      <w:r>
        <w:fldChar w:fldCharType="begin">
          <w:ffData>
            <w:name w:val="Dropdown23"/>
            <w:enabled/>
            <w:calcOnExit w:val="0"/>
            <w:ddList>
              <w:listEntry w:val="N/A"/>
              <w:listEntry w:val="WNL"/>
              <w:listEntry w:val="Requires Support"/>
              <w:listEntry w:val="Limited"/>
            </w:ddList>
          </w:ffData>
        </w:fldChar>
      </w:r>
      <w:bookmarkStart w:id="9" w:name="Dropdown23"/>
      <w:r>
        <w:instrText xml:space="preserve"> FORMDROPDOWN </w:instrText>
      </w:r>
      <w:r>
        <w:fldChar w:fldCharType="separate"/>
      </w:r>
      <w:r>
        <w:fldChar w:fldCharType="end"/>
      </w:r>
      <w:bookmarkEnd w:id="9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58B77608" w14:textId="77777777" w:rsidR="00543E78" w:rsidRDefault="00543E78">
      <w:pPr>
        <w:ind w:left="-540" w:hanging="90"/>
        <w:rPr>
          <w:b/>
          <w:sz w:val="24"/>
        </w:rPr>
      </w:pPr>
      <w:r>
        <w:rPr>
          <w:b/>
          <w:sz w:val="24"/>
        </w:rPr>
        <w:t xml:space="preserve">PSYCHOSOCIAL STATUS: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113802A7" w14:textId="77777777" w:rsidR="00543E78" w:rsidRDefault="00543E78">
      <w:pPr>
        <w:ind w:left="-540" w:hanging="90"/>
      </w:pPr>
      <w:r>
        <w:rPr>
          <w:b/>
          <w:sz w:val="24"/>
        </w:rPr>
        <w:t>COGNITIVE STATUS</w:t>
      </w:r>
      <w:r>
        <w:t>:</w:t>
      </w:r>
      <w:r>
        <w:tab/>
        <w:t>Alert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10"/>
      <w:r>
        <w:tab/>
        <w:t>Oriented</w:t>
      </w: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Check2"/>
      <w:r>
        <w:instrText xml:space="preserve"> FORMCHECKBOX </w:instrText>
      </w:r>
      <w:r>
        <w:fldChar w:fldCharType="separate"/>
      </w:r>
      <w:r>
        <w:fldChar w:fldCharType="end"/>
      </w:r>
      <w:bookmarkEnd w:id="11"/>
      <w:r>
        <w:tab/>
        <w:t>Able to follow directions</w:t>
      </w:r>
      <w: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12"/>
      <w:r>
        <w:t xml:space="preserve">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CCA69CE" w14:textId="77777777" w:rsidR="00543E78" w:rsidRDefault="00543E78">
      <w:pPr>
        <w:ind w:left="-630"/>
        <w:rPr>
          <w:sz w:val="16"/>
        </w:rPr>
      </w:pPr>
      <w:r>
        <w:rPr>
          <w:b/>
          <w:sz w:val="24"/>
        </w:rPr>
        <w:t>FUNCTIONAL STATUS:</w:t>
      </w:r>
      <w:r>
        <w:t xml:space="preserve"> </w:t>
      </w:r>
      <w:r>
        <w:rPr>
          <w:sz w:val="18"/>
        </w:rPr>
        <w:t>KEY: N/A=Not applicable  0=Not assessed  1=Independent  2=Indep. with aids  3=Partial Assist  4=Total Assist</w:t>
      </w:r>
    </w:p>
    <w:p w14:paraId="6C49D2F5" w14:textId="77777777" w:rsidR="00543E78" w:rsidRDefault="00543E78">
      <w:pPr>
        <w:pStyle w:val="Heading6"/>
        <w:sectPr w:rsidR="00543E78">
          <w:headerReference w:type="default" r:id="rId7"/>
          <w:footerReference w:type="default" r:id="rId8"/>
          <w:type w:val="continuous"/>
          <w:pgSz w:w="12240" w:h="15840"/>
          <w:pgMar w:top="450" w:right="540" w:bottom="720" w:left="1440" w:header="706" w:footer="706" w:gutter="0"/>
          <w:cols w:space="720"/>
        </w:sectPr>
      </w:pPr>
    </w:p>
    <w:p w14:paraId="672EFA03" w14:textId="77777777" w:rsidR="00543E78" w:rsidRDefault="00543E78">
      <w:pPr>
        <w:pStyle w:val="Heading6"/>
      </w:pPr>
      <w:r>
        <w:t>MOBILITY</w:t>
      </w:r>
    </w:p>
    <w:p w14:paraId="103A2C6B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Ambulation</w:t>
      </w:r>
      <w:r>
        <w:tab/>
      </w:r>
      <w:r>
        <w:fldChar w:fldCharType="begin">
          <w:ffData>
            <w:name w:val="Dropdown2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13" w:name="Dropdown2"/>
      <w:r>
        <w:instrText xml:space="preserve"> FORMDROPDOWN </w:instrText>
      </w:r>
      <w:r>
        <w:fldChar w:fldCharType="separate"/>
      </w:r>
      <w:r>
        <w:fldChar w:fldCharType="end"/>
      </w:r>
      <w:bookmarkEnd w:id="13"/>
      <w:r>
        <w:tab/>
      </w:r>
      <w:r w:rsidR="00BF219F">
        <w:fldChar w:fldCharType="begin">
          <w:ffData>
            <w:name w:val="Dropdown24"/>
            <w:enabled/>
            <w:calcOnExit w:val="0"/>
            <w:ddList>
              <w:listEntry w:val=" "/>
              <w:listEntry w:val="Cane"/>
              <w:listEntry w:val="Walker"/>
              <w:listEntry w:val="Crutches"/>
              <w:listEntry w:val="Braces"/>
              <w:listEntry w:val="Special Footwear"/>
              <w:listEntry w:val="Transfer Belt"/>
            </w:ddList>
          </w:ffData>
        </w:fldChar>
      </w:r>
      <w:bookmarkStart w:id="14" w:name="Dropdown24"/>
      <w:r w:rsidR="00BF219F">
        <w:instrText xml:space="preserve"> FORMDROPDOWN </w:instrText>
      </w:r>
      <w:r w:rsidR="00BF219F">
        <w:fldChar w:fldCharType="separate"/>
      </w:r>
      <w:r w:rsidR="00BF219F">
        <w:fldChar w:fldCharType="end"/>
      </w:r>
      <w:bookmarkEnd w:id="14"/>
      <w:r>
        <w:t xml:space="preserve"> </w:t>
      </w:r>
      <w:r w:rsidR="00BF219F">
        <w:fldChar w:fldCharType="begin">
          <w:ffData>
            <w:name w:val=""/>
            <w:enabled/>
            <w:calcOnExit w:val="0"/>
            <w:ddList>
              <w:listEntry w:val=" "/>
              <w:listEntry w:val="Cane"/>
              <w:listEntry w:val="Walker"/>
              <w:listEntry w:val="Crutches"/>
              <w:listEntry w:val="Braces"/>
              <w:listEntry w:val="Special Footwear"/>
              <w:listEntry w:val="Transfer Belt"/>
            </w:ddList>
          </w:ffData>
        </w:fldChar>
      </w:r>
      <w:r w:rsidR="00BF219F">
        <w:instrText xml:space="preserve"> FORMDROPDOWN </w:instrText>
      </w:r>
      <w:r w:rsidR="00BF219F">
        <w:fldChar w:fldCharType="separate"/>
      </w:r>
      <w:r w:rsidR="00BF219F">
        <w:fldChar w:fldCharType="end"/>
      </w:r>
      <w:r>
        <w:t xml:space="preserve"> </w:t>
      </w:r>
      <w:r w:rsidR="00BF219F">
        <w:fldChar w:fldCharType="begin">
          <w:ffData>
            <w:name w:val=""/>
            <w:enabled/>
            <w:calcOnExit w:val="0"/>
            <w:ddList>
              <w:listEntry w:val=" "/>
              <w:listEntry w:val="Cane"/>
              <w:listEntry w:val="Walker"/>
              <w:listEntry w:val="Crutches"/>
              <w:listEntry w:val="Braces"/>
              <w:listEntry w:val="Special Footwear"/>
              <w:listEntry w:val="Transfer Belt"/>
            </w:ddList>
          </w:ffData>
        </w:fldChar>
      </w:r>
      <w:r w:rsidR="00BF219F">
        <w:instrText xml:space="preserve"> FORMDROPDOWN </w:instrText>
      </w:r>
      <w:r w:rsidR="00BF219F">
        <w:fldChar w:fldCharType="separate"/>
      </w:r>
      <w:r w:rsidR="00BF219F"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2C6CADB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Stairs</w:t>
      </w:r>
      <w:r>
        <w:tab/>
      </w:r>
      <w:r>
        <w:fldChar w:fldCharType="begin">
          <w:ffData>
            <w:name w:val="Dropdown2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F610010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Wheelchair</w:t>
      </w:r>
      <w:r>
        <w:tab/>
      </w:r>
      <w:r>
        <w:fldChar w:fldCharType="begin">
          <w:ffData>
            <w:name w:val="Dropdown3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Dropdown25"/>
            <w:enabled/>
            <w:calcOnExit w:val="0"/>
            <w:ddList>
              <w:listEntry w:val=" "/>
              <w:listEntry w:val="Manual"/>
              <w:listEntry w:val="Motorized"/>
              <w:listEntry w:val="Seating System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Dropdown25"/>
            <w:enabled/>
            <w:calcOnExit w:val="0"/>
            <w:ddList>
              <w:listEntry w:val=" "/>
              <w:listEntry w:val="Manual"/>
              <w:listEntry w:val="Motorized"/>
              <w:listEntry w:val="Seating System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074C2AC0" w14:textId="77777777" w:rsidR="00BF219F" w:rsidRDefault="00543E78" w:rsidP="00BF219F">
      <w:pPr>
        <w:tabs>
          <w:tab w:val="left" w:pos="720"/>
          <w:tab w:val="left" w:pos="1170"/>
          <w:tab w:val="left" w:pos="1800"/>
        </w:tabs>
        <w:ind w:left="1170" w:hanging="1710"/>
      </w:pPr>
      <w:r>
        <w:t>TRANSFERS</w:t>
      </w:r>
      <w:r w:rsidR="00BF219F" w:rsidRPr="00BF219F">
        <w:t xml:space="preserve"> </w:t>
      </w:r>
    </w:p>
    <w:p w14:paraId="1010BF6D" w14:textId="77777777" w:rsidR="00BF219F" w:rsidRDefault="00BF219F" w:rsidP="00BF219F">
      <w:pPr>
        <w:tabs>
          <w:tab w:val="left" w:pos="720"/>
          <w:tab w:val="left" w:pos="1170"/>
          <w:tab w:val="left" w:pos="1800"/>
        </w:tabs>
        <w:ind w:left="1170" w:hanging="1710"/>
      </w:pPr>
      <w:r>
        <w:t>Tub</w:t>
      </w:r>
      <w:r>
        <w:tab/>
      </w:r>
      <w:r>
        <w:fldChar w:fldCharType="begin">
          <w:ffData>
            <w:name w:val="Dropdown4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15" w:name="Dropdown4"/>
      <w:r>
        <w:instrText xml:space="preserve"> FORMDROPDOWN </w:instrText>
      </w:r>
      <w:r>
        <w:fldChar w:fldCharType="separate"/>
      </w:r>
      <w:r>
        <w:fldChar w:fldCharType="end"/>
      </w:r>
      <w:bookmarkEnd w:id="15"/>
      <w:r>
        <w:tab/>
      </w:r>
      <w:r>
        <w:fldChar w:fldCharType="begin">
          <w:ffData>
            <w:name w:val="Dropdown26"/>
            <w:enabled/>
            <w:calcOnExit w:val="0"/>
            <w:ddList>
              <w:listEntry w:val=" "/>
              <w:listEntry w:val="Grab Bars"/>
              <w:listEntry w:val="Transfer Pole"/>
              <w:listEntry w:val="Mechanical Lift"/>
              <w:listEntry w:val="Bath Seat"/>
              <w:listEntry w:val="Bath Board"/>
              <w:listEntry w:val="Clamp-on Security Rail"/>
              <w:listEntry w:val="Hand Held Shower"/>
              <w:listEntry w:val="Transfer bench"/>
            </w:ddList>
          </w:ffData>
        </w:fldChar>
      </w:r>
      <w:bookmarkStart w:id="16" w:name="Dropdown26"/>
      <w:r>
        <w:instrText xml:space="preserve"> FORMDROPDOWN </w:instrText>
      </w:r>
      <w:r>
        <w:fldChar w:fldCharType="separate"/>
      </w:r>
      <w:r>
        <w:fldChar w:fldCharType="end"/>
      </w:r>
      <w:bookmarkEnd w:id="16"/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Grab Bars"/>
              <w:listEntry w:val="Transfer Pole"/>
              <w:listEntry w:val="Mechanical Lift"/>
              <w:listEntry w:val="Bath Seat"/>
              <w:listEntry w:val="Bath Board"/>
              <w:listEntry w:val="Clamp-on Security Rail"/>
              <w:listEntry w:val="Hand Held Shower"/>
              <w:listEntry w:val="Transfer bench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Grab Bars"/>
              <w:listEntry w:val="Transfer Pole"/>
              <w:listEntry w:val="Mechanical Lift"/>
              <w:listEntry w:val="Bath Seat"/>
              <w:listEntry w:val="Bath Board"/>
              <w:listEntry w:val="Clamp-on Security Rail"/>
              <w:listEntry w:val="Hand Held Shower"/>
              <w:listEntry w:val="Transfer bench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6D8C6A7F" w14:textId="77777777" w:rsidR="00BF219F" w:rsidRDefault="00BF219F" w:rsidP="00BF219F">
      <w:pPr>
        <w:tabs>
          <w:tab w:val="left" w:pos="720"/>
          <w:tab w:val="left" w:pos="1170"/>
          <w:tab w:val="left" w:pos="1800"/>
        </w:tabs>
        <w:ind w:left="1170" w:hanging="1710"/>
      </w:pPr>
      <w:r>
        <w:t>Toilet</w:t>
      </w:r>
      <w:r>
        <w:tab/>
      </w:r>
      <w:r>
        <w:fldChar w:fldCharType="begin">
          <w:ffData>
            <w:name w:val="Dropdown5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17" w:name="Dropdown5"/>
      <w:r>
        <w:instrText xml:space="preserve"> FORMDROPDOWN </w:instrText>
      </w:r>
      <w:r>
        <w:fldChar w:fldCharType="separate"/>
      </w:r>
      <w:r>
        <w:fldChar w:fldCharType="end"/>
      </w:r>
      <w:bookmarkEnd w:id="17"/>
      <w:r>
        <w:tab/>
      </w:r>
      <w:r>
        <w:fldChar w:fldCharType="begin">
          <w:ffData>
            <w:name w:val="Dropdown27"/>
            <w:enabled/>
            <w:calcOnExit w:val="0"/>
            <w:ddList>
              <w:listEntry w:val=" "/>
              <w:listEntry w:val="Raised toilet seat"/>
              <w:listEntry w:val="Commode"/>
              <w:listEntry w:val="Overarm bars"/>
              <w:listEntry w:val="Grab bars"/>
              <w:listEntry w:val="Mechanical Lift"/>
              <w:listEntry w:val="Transfer Pole"/>
            </w:ddList>
          </w:ffData>
        </w:fldChar>
      </w:r>
      <w:bookmarkStart w:id="18" w:name="Dropdown27"/>
      <w:r>
        <w:instrText xml:space="preserve"> FORMDROPDOWN </w:instrText>
      </w:r>
      <w:r>
        <w:fldChar w:fldCharType="separate"/>
      </w:r>
      <w:r>
        <w:fldChar w:fldCharType="end"/>
      </w:r>
      <w:bookmarkEnd w:id="18"/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Raised toilet seat"/>
              <w:listEntry w:val="Commode"/>
              <w:listEntry w:val="Grab bars"/>
              <w:listEntry w:val="Overarm bars"/>
              <w:listEntry w:val="Mechanical Lift"/>
              <w:listEntry w:val="Transfer Pole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Raised toilet seat"/>
              <w:listEntry w:val="Commode"/>
              <w:listEntry w:val="Grab bars"/>
              <w:listEntry w:val="Overarm bars"/>
              <w:listEntry w:val="Mechanical Lift"/>
              <w:listEntry w:val="Transfer Pole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EDE894A" w14:textId="77777777" w:rsidR="00BF219F" w:rsidRDefault="00BF219F" w:rsidP="00BF219F">
      <w:pPr>
        <w:tabs>
          <w:tab w:val="left" w:pos="720"/>
          <w:tab w:val="left" w:pos="1170"/>
          <w:tab w:val="left" w:pos="1800"/>
        </w:tabs>
        <w:ind w:left="1170" w:hanging="1710"/>
      </w:pPr>
      <w:r>
        <w:t>Bed</w:t>
      </w:r>
      <w:r>
        <w:tab/>
      </w:r>
      <w:r>
        <w:fldChar w:fldCharType="begin">
          <w:ffData>
            <w:name w:val="Dropdown7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19" w:name="Dropdown7"/>
      <w:r>
        <w:instrText xml:space="preserve"> FORMDROPDOWN </w:instrText>
      </w:r>
      <w:r>
        <w:fldChar w:fldCharType="separate"/>
      </w:r>
      <w:r>
        <w:fldChar w:fldCharType="end"/>
      </w:r>
      <w:bookmarkEnd w:id="19"/>
      <w:r>
        <w:tab/>
      </w:r>
      <w:r>
        <w:fldChar w:fldCharType="begin">
          <w:ffData>
            <w:name w:val="Dropdown28"/>
            <w:enabled/>
            <w:calcOnExit w:val="0"/>
            <w:ddList>
              <w:listEntry w:val=" "/>
              <w:listEntry w:val="Bed rail"/>
              <w:listEntry w:val="Electric bed"/>
              <w:listEntry w:val="Mechanical Lift"/>
              <w:listEntry w:val="Slider sheets"/>
              <w:listEntry w:val="Therapeutic sleep surface"/>
              <w:listEntry w:val="Transfer Pole"/>
            </w:ddList>
          </w:ffData>
        </w:fldChar>
      </w:r>
      <w:bookmarkStart w:id="20" w:name="Dropdown28"/>
      <w:r>
        <w:instrText xml:space="preserve"> FORMDROPDOWN </w:instrText>
      </w:r>
      <w:r>
        <w:fldChar w:fldCharType="separate"/>
      </w:r>
      <w:r>
        <w:fldChar w:fldCharType="end"/>
      </w:r>
      <w:bookmarkEnd w:id="20"/>
      <w:r>
        <w:t xml:space="preserve"> </w:t>
      </w:r>
      <w:r>
        <w:fldChar w:fldCharType="begin">
          <w:ffData>
            <w:name w:val="Dropdown28"/>
            <w:enabled/>
            <w:calcOnExit w:val="0"/>
            <w:ddList>
              <w:listEntry w:val=" "/>
              <w:listEntry w:val="Bed rail"/>
              <w:listEntry w:val="Electric bed"/>
              <w:listEntry w:val="Mechanical Lift"/>
              <w:listEntry w:val="Slider sheets"/>
              <w:listEntry w:val="Therapeutic sleep surface"/>
              <w:listEntry w:val="Transfer Pole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Bed rail"/>
              <w:listEntry w:val="Electric bed"/>
              <w:listEntry w:val="Mechanical Lift"/>
              <w:listEntry w:val="Slider sheets"/>
              <w:listEntry w:val="Therapeutic sleep surface"/>
              <w:listEntry w:val="Transfer Pole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7A45BF29" w14:textId="77777777" w:rsidR="00BF219F" w:rsidRDefault="00BF219F" w:rsidP="00BF219F">
      <w:pPr>
        <w:tabs>
          <w:tab w:val="left" w:pos="720"/>
          <w:tab w:val="left" w:pos="1170"/>
          <w:tab w:val="left" w:pos="1800"/>
        </w:tabs>
        <w:ind w:left="1170" w:hanging="1710"/>
        <w:rPr>
          <w:b/>
        </w:rPr>
        <w:sectPr w:rsidR="00BF219F">
          <w:type w:val="continuous"/>
          <w:pgSz w:w="12240" w:h="15840"/>
          <w:pgMar w:top="450" w:right="540" w:bottom="720" w:left="1440" w:header="706" w:footer="706" w:gutter="0"/>
          <w:cols w:space="288"/>
        </w:sectPr>
      </w:pPr>
      <w:r>
        <w:t>Chair/Sofa</w:t>
      </w:r>
      <w:r>
        <w:tab/>
      </w:r>
      <w:r>
        <w:fldChar w:fldCharType="begin">
          <w:ffData>
            <w:name w:val="Dropdown6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21" w:name="Dropdown6"/>
      <w:r>
        <w:instrText xml:space="preserve"> FORMDROPDOWN </w:instrText>
      </w:r>
      <w:r>
        <w:fldChar w:fldCharType="separate"/>
      </w:r>
      <w:r>
        <w:fldChar w:fldCharType="end"/>
      </w:r>
      <w:bookmarkEnd w:id="21"/>
      <w:r>
        <w:t xml:space="preserve">  </w:t>
      </w:r>
      <w:r>
        <w:tab/>
      </w:r>
      <w:r>
        <w:fldChar w:fldCharType="begin">
          <w:ffData>
            <w:name w:val="Dropdown29"/>
            <w:enabled/>
            <w:calcOnExit w:val="0"/>
            <w:ddList>
              <w:listEntry w:val=" "/>
              <w:listEntry w:val="Transfer Pole"/>
              <w:listEntry w:val="Mechanical Lift"/>
              <w:listEntry w:val="Furniture Riser"/>
              <w:listEntry w:val="Easy lift chair"/>
            </w:ddList>
          </w:ffData>
        </w:fldChar>
      </w:r>
      <w:bookmarkStart w:id="22" w:name="Dropdown29"/>
      <w:r>
        <w:instrText xml:space="preserve"> FORMDROPDOWN </w:instrText>
      </w:r>
      <w:r>
        <w:fldChar w:fldCharType="separate"/>
      </w:r>
      <w:r>
        <w:fldChar w:fldCharType="end"/>
      </w:r>
      <w:bookmarkEnd w:id="22"/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Transfer Pole"/>
              <w:listEntry w:val="Mechanical Lift"/>
              <w:listEntry w:val="Furniture Riser"/>
              <w:listEntry w:val="Easy lift chair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Transfer Pole"/>
              <w:listEntry w:val="Mechanical Lift"/>
              <w:listEntry w:val="Furniture Riser"/>
              <w:listEntry w:val="Easy lift chair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60C37B95" w14:textId="77777777" w:rsidR="00543E78" w:rsidRDefault="00543E78">
      <w:pPr>
        <w:pStyle w:val="Heading6"/>
      </w:pPr>
      <w:r>
        <w:t>SELF-CARE</w:t>
      </w:r>
    </w:p>
    <w:p w14:paraId="4668EE5A" w14:textId="77777777" w:rsidR="00543E78" w:rsidRDefault="00543E78">
      <w:pPr>
        <w:tabs>
          <w:tab w:val="left" w:pos="720"/>
          <w:tab w:val="left" w:pos="1170"/>
          <w:tab w:val="left" w:pos="1800"/>
        </w:tabs>
        <w:ind w:left="1800" w:hanging="2340"/>
      </w:pPr>
      <w:r>
        <w:t>Dressing</w:t>
      </w:r>
      <w:r>
        <w:tab/>
      </w:r>
      <w:r>
        <w:tab/>
      </w:r>
      <w:r>
        <w:fldChar w:fldCharType="begin">
          <w:ffData>
            <w:name w:val="Dropdown8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23" w:name="Dropdown8"/>
      <w:r>
        <w:instrText xml:space="preserve"> FORMDROPDOWN </w:instrText>
      </w:r>
      <w:r>
        <w:fldChar w:fldCharType="separate"/>
      </w:r>
      <w:r>
        <w:fldChar w:fldCharType="end"/>
      </w:r>
      <w:bookmarkEnd w:id="23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428CC9C3" w14:textId="77777777" w:rsidR="00543E78" w:rsidRDefault="00543E78">
      <w:pPr>
        <w:tabs>
          <w:tab w:val="left" w:pos="720"/>
          <w:tab w:val="left" w:pos="1170"/>
          <w:tab w:val="left" w:pos="1800"/>
        </w:tabs>
        <w:ind w:left="1800" w:hanging="2340"/>
      </w:pPr>
      <w:r>
        <w:t>Grooming\Hygiene</w:t>
      </w:r>
      <w:r>
        <w:tab/>
      </w:r>
      <w:r>
        <w:fldChar w:fldCharType="begin">
          <w:ffData>
            <w:name w:val="Dropdown9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24" w:name="Dropdown9"/>
      <w:r>
        <w:instrText xml:space="preserve"> FORMDROPDOWN </w:instrText>
      </w:r>
      <w:r>
        <w:fldChar w:fldCharType="separate"/>
      </w:r>
      <w:r>
        <w:fldChar w:fldCharType="end"/>
      </w:r>
      <w:bookmarkEnd w:id="24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E251A3A" w14:textId="77777777" w:rsidR="00543E78" w:rsidRDefault="00543E78">
      <w:pPr>
        <w:tabs>
          <w:tab w:val="left" w:pos="720"/>
          <w:tab w:val="left" w:pos="1170"/>
          <w:tab w:val="left" w:pos="1800"/>
        </w:tabs>
        <w:ind w:left="1800" w:hanging="2340"/>
      </w:pPr>
      <w:r>
        <w:t>Feeding</w:t>
      </w:r>
      <w:r>
        <w:tab/>
      </w:r>
      <w:r>
        <w:tab/>
      </w:r>
      <w:r>
        <w:fldChar w:fldCharType="begin">
          <w:ffData>
            <w:name w:val="Dropdown10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25" w:name="Dropdown10"/>
      <w:r>
        <w:instrText xml:space="preserve"> FORMDROPDOWN </w:instrText>
      </w:r>
      <w:r>
        <w:fldChar w:fldCharType="separate"/>
      </w:r>
      <w:r>
        <w:fldChar w:fldCharType="end"/>
      </w:r>
      <w:bookmarkEnd w:id="25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606BFB7C" w14:textId="77777777" w:rsidR="00543E78" w:rsidRDefault="00543E78">
      <w:pPr>
        <w:pStyle w:val="Heading6"/>
        <w:tabs>
          <w:tab w:val="left" w:pos="720"/>
        </w:tabs>
      </w:pPr>
      <w:r>
        <w:t>HOME MANAGEMENT</w:t>
      </w:r>
    </w:p>
    <w:p w14:paraId="299BAAC6" w14:textId="77777777" w:rsidR="00543E78" w:rsidRDefault="00543E78">
      <w:pPr>
        <w:ind w:left="-540"/>
        <w:sectPr w:rsidR="00543E78">
          <w:type w:val="continuous"/>
          <w:pgSz w:w="12240" w:h="15840"/>
          <w:pgMar w:top="450" w:right="540" w:bottom="720" w:left="1440" w:header="706" w:footer="706" w:gutter="0"/>
          <w:cols w:space="720"/>
        </w:sectPr>
      </w:pPr>
    </w:p>
    <w:p w14:paraId="53F348E4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Meal Prep</w:t>
      </w:r>
      <w:r>
        <w:tab/>
      </w:r>
      <w:r>
        <w:fldChar w:fldCharType="begin">
          <w:ffData>
            <w:name w:val="Dropdown11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26" w:name="Dropdown11"/>
      <w:r>
        <w:instrText xml:space="preserve"> FORMDROPDOWN </w:instrText>
      </w:r>
      <w:r>
        <w:fldChar w:fldCharType="separate"/>
      </w:r>
      <w:r>
        <w:fldChar w:fldCharType="end"/>
      </w:r>
      <w:bookmarkEnd w:id="26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740404D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Cleaning</w:t>
      </w:r>
      <w:r>
        <w:tab/>
      </w:r>
      <w:r>
        <w:fldChar w:fldCharType="begin">
          <w:ffData>
            <w:name w:val="Dropdown12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27" w:name="Dropdown12"/>
      <w:r>
        <w:instrText xml:space="preserve"> FORMDROPDOWN </w:instrText>
      </w:r>
      <w:r>
        <w:fldChar w:fldCharType="separate"/>
      </w:r>
      <w:r>
        <w:fldChar w:fldCharType="end"/>
      </w:r>
      <w:bookmarkEnd w:id="27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6EF8BE9" w14:textId="77777777" w:rsidR="00543E78" w:rsidRDefault="00543E78">
      <w:pPr>
        <w:tabs>
          <w:tab w:val="left" w:pos="720"/>
          <w:tab w:val="left" w:pos="1170"/>
          <w:tab w:val="left" w:pos="1800"/>
        </w:tabs>
        <w:ind w:left="1170" w:hanging="1710"/>
      </w:pPr>
      <w:r>
        <w:t>Laundry</w:t>
      </w:r>
      <w:r>
        <w:tab/>
      </w:r>
      <w:r>
        <w:fldChar w:fldCharType="begin">
          <w:ffData>
            <w:name w:val="Dropdown13"/>
            <w:enabled/>
            <w:calcOnExit w:val="0"/>
            <w:ddList>
              <w:listEntry w:val="N/A"/>
              <w:listEntry w:val="0"/>
              <w:listEntry w:val="1"/>
              <w:listEntry w:val="2"/>
              <w:listEntry w:val="3"/>
              <w:listEntry w:val="4"/>
              <w:listEntry w:val=" "/>
            </w:ddList>
          </w:ffData>
        </w:fldChar>
      </w:r>
      <w:bookmarkStart w:id="28" w:name="Dropdown13"/>
      <w:r>
        <w:instrText xml:space="preserve"> FORMDROPDOWN </w:instrText>
      </w:r>
      <w:r>
        <w:fldChar w:fldCharType="separate"/>
      </w:r>
      <w:r>
        <w:fldChar w:fldCharType="end"/>
      </w:r>
      <w:bookmarkEnd w:id="28"/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1ED73D7E" w14:textId="77777777" w:rsidR="00543E78" w:rsidRDefault="00543E78">
      <w:pPr>
        <w:pStyle w:val="Heading2"/>
        <w:tabs>
          <w:tab w:val="left" w:pos="1800"/>
          <w:tab w:val="left" w:pos="1890"/>
        </w:tabs>
        <w:ind w:left="1800" w:hanging="2430"/>
        <w:rPr>
          <w:sz w:val="22"/>
        </w:rPr>
      </w:pPr>
      <w:r>
        <w:rPr>
          <w:sz w:val="22"/>
        </w:rPr>
        <w:t>COMMUNITY ACCESS</w:t>
      </w:r>
      <w:r>
        <w:rPr>
          <w:sz w:val="22"/>
        </w:rPr>
        <w:tab/>
      </w:r>
      <w:r>
        <w:rPr>
          <w:b w:val="0"/>
          <w:sz w:val="20"/>
        </w:rP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rPr>
          <w:b w:val="0"/>
          <w:sz w:val="20"/>
        </w:rPr>
        <w:instrText xml:space="preserve"> FORMTEXT </w:instrText>
      </w:r>
      <w:r>
        <w:rPr>
          <w:b w:val="0"/>
          <w:sz w:val="20"/>
        </w:rPr>
      </w:r>
      <w:r>
        <w:rPr>
          <w:b w:val="0"/>
          <w:sz w:val="20"/>
        </w:rPr>
        <w:fldChar w:fldCharType="separate"/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fldChar w:fldCharType="end"/>
      </w:r>
    </w:p>
    <w:p w14:paraId="425EC811" w14:textId="77777777" w:rsidR="00543E78" w:rsidRDefault="00543E78">
      <w:pPr>
        <w:tabs>
          <w:tab w:val="left" w:pos="1800"/>
        </w:tabs>
        <w:ind w:left="1800" w:hanging="2430"/>
        <w:rPr>
          <w:b/>
        </w:rPr>
      </w:pPr>
      <w:r>
        <w:rPr>
          <w:b/>
          <w:sz w:val="22"/>
        </w:rPr>
        <w:t>OTHER</w:t>
      </w:r>
      <w:r>
        <w:rPr>
          <w:b/>
          <w:sz w:val="24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492DFDFB" w14:textId="77777777" w:rsidR="00543E78" w:rsidRDefault="00543E78">
      <w:pPr>
        <w:tabs>
          <w:tab w:val="left" w:pos="1800"/>
          <w:tab w:val="left" w:pos="2250"/>
        </w:tabs>
        <w:ind w:left="1800" w:hanging="2430"/>
        <w:rPr>
          <w:b/>
          <w:sz w:val="22"/>
        </w:rPr>
      </w:pPr>
      <w:r>
        <w:rPr>
          <w:b/>
          <w:sz w:val="22"/>
        </w:rPr>
        <w:t>EXERCISES</w:t>
      </w:r>
      <w:r>
        <w:rPr>
          <w:b/>
          <w:sz w:val="22"/>
        </w:rPr>
        <w:tab/>
      </w:r>
      <w:r>
        <w:fldChar w:fldCharType="begin">
          <w:ffData>
            <w:name w:val=""/>
            <w:enabled/>
            <w:calcOnExit w:val="0"/>
            <w:ddList>
              <w:listEntry w:val="N/A"/>
              <w:listEntry w:val="Independent"/>
              <w:listEntry w:val="Verbal Assist"/>
              <w:listEntry w:val="Physical Assist"/>
              <w:listEntry w:val="Not Assessed"/>
              <w:listEntry w:val=" 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04755CCE" w14:textId="77777777" w:rsidR="00543E78" w:rsidRDefault="00543E78">
      <w:pPr>
        <w:pStyle w:val="Heading6"/>
        <w:tabs>
          <w:tab w:val="left" w:pos="1080"/>
          <w:tab w:val="left" w:pos="1800"/>
          <w:tab w:val="left" w:pos="2250"/>
        </w:tabs>
        <w:ind w:left="1800" w:hanging="2430"/>
      </w:pPr>
      <w:r>
        <w:t>PROM</w:t>
      </w:r>
      <w:r>
        <w:tab/>
      </w:r>
      <w:r>
        <w:tab/>
      </w:r>
      <w:r>
        <w:rPr>
          <w:b w:val="0"/>
          <w:sz w:val="20"/>
        </w:rPr>
        <w:fldChar w:fldCharType="begin">
          <w:ffData>
            <w:name w:val=""/>
            <w:enabled/>
            <w:calcOnExit w:val="0"/>
            <w:ddList>
              <w:listEntry w:val="N/A"/>
              <w:listEntry w:val="Not Assessed"/>
              <w:listEntry w:val=" "/>
            </w:ddList>
          </w:ffData>
        </w:fldChar>
      </w:r>
      <w:r>
        <w:rPr>
          <w:b w:val="0"/>
          <w:sz w:val="20"/>
        </w:rPr>
        <w:instrText xml:space="preserve"> FORMDROPDOWN </w:instrText>
      </w:r>
      <w:r>
        <w:rPr>
          <w:b w:val="0"/>
          <w:sz w:val="20"/>
        </w:rPr>
      </w:r>
      <w:r>
        <w:rPr>
          <w:b w:val="0"/>
          <w:sz w:val="20"/>
        </w:rPr>
        <w:fldChar w:fldCharType="separate"/>
      </w:r>
      <w:r>
        <w:rPr>
          <w:b w:val="0"/>
          <w:sz w:val="20"/>
        </w:rPr>
        <w:fldChar w:fldCharType="end"/>
      </w:r>
      <w:r>
        <w:rPr>
          <w:b w:val="0"/>
          <w:sz w:val="20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575FD6A" w14:textId="77777777" w:rsidR="00543E78" w:rsidRDefault="00543E78">
      <w:pPr>
        <w:tabs>
          <w:tab w:val="left" w:pos="1800"/>
          <w:tab w:val="left" w:pos="1890"/>
        </w:tabs>
        <w:ind w:left="1800" w:hanging="2430"/>
        <w:rPr>
          <w:b/>
          <w:sz w:val="24"/>
        </w:rPr>
      </w:pPr>
      <w:r>
        <w:rPr>
          <w:b/>
          <w:sz w:val="22"/>
        </w:rPr>
        <w:t>TARGET OUTCOMES</w:t>
      </w:r>
      <w:r>
        <w:rPr>
          <w:b/>
          <w:sz w:val="22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A879649" w14:textId="77777777" w:rsidR="00543E78" w:rsidRDefault="00543E78">
      <w:pPr>
        <w:tabs>
          <w:tab w:val="left" w:pos="1800"/>
        </w:tabs>
        <w:ind w:left="1800" w:hanging="2430"/>
        <w:rPr>
          <w:b/>
          <w:sz w:val="24"/>
        </w:rPr>
      </w:pPr>
      <w:r>
        <w:rPr>
          <w:b/>
          <w:sz w:val="22"/>
        </w:rPr>
        <w:t>RECOMMENDATIONS/ACTIONS</w:t>
      </w:r>
      <w:r>
        <w:rPr>
          <w:b/>
          <w:sz w:val="22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7E9D52FF" w14:textId="77777777" w:rsidR="00543E78" w:rsidRDefault="00543E78">
      <w:pPr>
        <w:tabs>
          <w:tab w:val="left" w:pos="1800"/>
          <w:tab w:val="left" w:pos="1890"/>
        </w:tabs>
        <w:ind w:left="1800" w:hanging="2430"/>
      </w:pPr>
      <w:r>
        <w:rPr>
          <w:b/>
          <w:sz w:val="22"/>
        </w:rPr>
        <w:t>PLAN</w:t>
      </w:r>
      <w:r>
        <w:rPr>
          <w:b/>
        </w:rPr>
        <w:t xml:space="preserve"> </w:t>
      </w:r>
      <w:r>
        <w:rPr>
          <w:b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7485F0BA" w14:textId="77777777" w:rsidR="00EA290A" w:rsidRDefault="00EA290A">
      <w:pPr>
        <w:tabs>
          <w:tab w:val="left" w:pos="1800"/>
          <w:tab w:val="left" w:pos="1890"/>
        </w:tabs>
        <w:ind w:left="1800" w:hanging="2430"/>
      </w:pPr>
      <w:r>
        <w:rPr>
          <w:b/>
          <w:sz w:val="22"/>
        </w:rPr>
        <w:t>DISCHARGE DISPOSITION</w:t>
      </w:r>
      <w:r w:rsidR="00EF65B2">
        <w:rPr>
          <w:b/>
          <w:sz w:val="22"/>
        </w:rPr>
        <w:t xml:space="preserve">: </w:t>
      </w:r>
      <w:r w:rsidR="00EF65B2">
        <w:fldChar w:fldCharType="begin">
          <w:ffData>
            <w:name w:val=""/>
            <w:enabled/>
            <w:calcOnExit w:val="0"/>
            <w:ddList>
              <w:listEntry w:val=" "/>
              <w:listEntry w:val="1 Receiving Services elsewhere"/>
              <w:listEntry w:val="2 Referral cancelled"/>
              <w:listEntry w:val="3 Discharged; addressed, intervention complete"/>
              <w:listEntry w:val="4 Discharged and referred elsewhere"/>
              <w:listEntry w:val="5 Discharged declined further services"/>
              <w:listEntry w:val="6 Discharged receiving therapy elsewhere"/>
              <w:listEntry w:val="7 Discharged placed  in LTC"/>
              <w:listEntry w:val="8 Deceased"/>
              <w:listEntry w:val="9 Hospitalized"/>
              <w:listEntry w:val="10 Resides out of Winnipeg"/>
              <w:listEntry w:val="11 Other"/>
            </w:ddList>
          </w:ffData>
        </w:fldChar>
      </w:r>
      <w:r w:rsidR="00EF65B2">
        <w:instrText xml:space="preserve"> FORMDROPDOWN </w:instrText>
      </w:r>
      <w:r w:rsidR="00EF65B2">
        <w:fldChar w:fldCharType="separate"/>
      </w:r>
      <w:r w:rsidR="00EF65B2">
        <w:fldChar w:fldCharType="end"/>
      </w:r>
      <w:r w:rsidR="00EF65B2">
        <w:t xml:space="preserve"> </w:t>
      </w:r>
    </w:p>
    <w:p w14:paraId="51710595" w14:textId="77777777" w:rsidR="00543E78" w:rsidRDefault="00543E78">
      <w:pPr>
        <w:ind w:left="-630"/>
        <w:rPr>
          <w:b/>
        </w:rPr>
      </w:pPr>
    </w:p>
    <w:p w14:paraId="77F00243" w14:textId="77777777" w:rsidR="00543E78" w:rsidRDefault="00543E78">
      <w:pPr>
        <w:tabs>
          <w:tab w:val="left" w:pos="360"/>
          <w:tab w:val="left" w:pos="2880"/>
          <w:tab w:val="left" w:pos="3780"/>
          <w:tab w:val="left" w:pos="6660"/>
        </w:tabs>
        <w:ind w:left="-630"/>
      </w:pPr>
      <w:r>
        <w:rPr>
          <w:b/>
        </w:rPr>
        <w:t xml:space="preserve">Physician: </w:t>
      </w:r>
      <w:r>
        <w:rPr>
          <w:b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r>
        <w:tab/>
        <w:t>Cont. Care</w:t>
      </w:r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r>
        <w:tab/>
      </w:r>
    </w:p>
    <w:p w14:paraId="4D93BC13" w14:textId="77777777" w:rsidR="00543E78" w:rsidRDefault="00543E78">
      <w:pPr>
        <w:tabs>
          <w:tab w:val="left" w:pos="360"/>
          <w:tab w:val="left" w:pos="2880"/>
          <w:tab w:val="left" w:pos="3780"/>
          <w:tab w:val="left" w:pos="6660"/>
        </w:tabs>
        <w:ind w:left="-630"/>
      </w:pPr>
      <w:r>
        <w:rPr>
          <w:b/>
        </w:rPr>
        <w:tab/>
      </w:r>
      <w:r>
        <w:tab/>
      </w:r>
      <w:r>
        <w:tab/>
      </w:r>
      <w:r>
        <w:tab/>
        <w:t xml:space="preserve">DISCHARGE: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</w:p>
    <w:p w14:paraId="37A308EF" w14:textId="77777777" w:rsidR="00543E78" w:rsidRDefault="00543E78">
      <w:pPr>
        <w:tabs>
          <w:tab w:val="left" w:pos="360"/>
          <w:tab w:val="left" w:pos="6660"/>
        </w:tabs>
        <w:ind w:left="-630"/>
      </w:pPr>
      <w:r>
        <w:tab/>
      </w:r>
      <w:r>
        <w:tab/>
        <w:t>Further Information From:</w:t>
      </w:r>
    </w:p>
    <w:p w14:paraId="049A7F1C" w14:textId="77777777" w:rsidR="00543E78" w:rsidRDefault="00543E78">
      <w:pPr>
        <w:tabs>
          <w:tab w:val="left" w:pos="0"/>
          <w:tab w:val="left" w:pos="6660"/>
        </w:tabs>
        <w:ind w:left="-630"/>
        <w:rPr>
          <w:b/>
        </w:rPr>
      </w:pPr>
      <w:r>
        <w:tab/>
      </w:r>
      <w:r>
        <w:tab/>
      </w:r>
      <w:r>
        <w:tab/>
      </w:r>
    </w:p>
    <w:p w14:paraId="360B172F" w14:textId="77777777" w:rsidR="00543E78" w:rsidRDefault="00543E78">
      <w:pPr>
        <w:ind w:left="6282" w:firstLine="342"/>
        <w:rPr>
          <w:b/>
        </w:rPr>
      </w:pPr>
    </w:p>
    <w:p w14:paraId="628540E3" w14:textId="77777777" w:rsidR="00543E78" w:rsidRDefault="001E181E">
      <w:pPr>
        <w:tabs>
          <w:tab w:val="left" w:pos="7650"/>
        </w:tabs>
        <w:ind w:left="7200" w:hanging="630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2D745DCF" wp14:editId="643F929B">
                <wp:simplePos x="0" y="0"/>
                <wp:positionH relativeFrom="column">
                  <wp:posOffset>4166235</wp:posOffset>
                </wp:positionH>
                <wp:positionV relativeFrom="paragraph">
                  <wp:posOffset>146050</wp:posOffset>
                </wp:positionV>
                <wp:extent cx="2103120" cy="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3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6202B4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8.05pt,11.5pt" to="49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v0EEQIAACg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" o:allowincell="f"/>
            </w:pict>
          </mc:Fallback>
        </mc:AlternateContent>
      </w:r>
      <w:r w:rsidR="00543E78">
        <w:rPr>
          <w:sz w:val="24"/>
        </w:rPr>
        <w:tab/>
      </w:r>
      <w:r w:rsidR="00543E78">
        <w:rPr>
          <w:sz w:val="24"/>
        </w:rPr>
        <w:tab/>
      </w:r>
      <w:r w:rsidR="00543E78">
        <w:rPr>
          <w:sz w:val="24"/>
        </w:rPr>
        <w:tab/>
      </w:r>
      <w:r w:rsidR="00543E78">
        <w:rPr>
          <w:sz w:val="24"/>
        </w:rPr>
        <w:br/>
      </w:r>
      <w:r w:rsidR="0056601A">
        <w:rPr>
          <w:sz w:val="24"/>
        </w:rPr>
        <w:t>204-</w:t>
      </w:r>
      <w:r w:rsidR="00543E78">
        <w:rPr>
          <w:sz w:val="24"/>
        </w:rPr>
        <w:t xml:space="preserve">949-0533 - </w:t>
      </w:r>
      <w:r w:rsidR="00260FC0"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 w:rsidR="00260FC0">
        <w:instrText xml:space="preserve"> FORMTEXT </w:instrText>
      </w:r>
      <w:r w:rsidR="00260FC0">
        <w:fldChar w:fldCharType="separate"/>
      </w:r>
      <w:r w:rsidR="00260FC0">
        <w:t> </w:t>
      </w:r>
      <w:r w:rsidR="00260FC0">
        <w:t> </w:t>
      </w:r>
      <w:r w:rsidR="00260FC0">
        <w:t> </w:t>
      </w:r>
      <w:r w:rsidR="00260FC0">
        <w:t> </w:t>
      </w:r>
      <w:r w:rsidR="00260FC0">
        <w:t> </w:t>
      </w:r>
      <w:r w:rsidR="00260FC0">
        <w:fldChar w:fldCharType="end"/>
      </w:r>
    </w:p>
    <w:sectPr w:rsidR="00543E78">
      <w:type w:val="continuous"/>
      <w:pgSz w:w="12240" w:h="15840"/>
      <w:pgMar w:top="450" w:right="540" w:bottom="720" w:left="144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86F96" w14:textId="77777777" w:rsidR="006E0620" w:rsidRDefault="006E0620">
      <w:r>
        <w:separator/>
      </w:r>
    </w:p>
  </w:endnote>
  <w:endnote w:type="continuationSeparator" w:id="0">
    <w:p w14:paraId="507AC564" w14:textId="77777777" w:rsidR="006E0620" w:rsidRDefault="006E0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7C63A" w14:textId="77777777" w:rsidR="00543E78" w:rsidRDefault="00543E78">
    <w:pPr>
      <w:pStyle w:val="Footer"/>
    </w:pPr>
    <w:r>
      <w:rPr>
        <w:snapToGrid w:val="0"/>
      </w:rPr>
      <w:t xml:space="preserve">Page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1E181E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of </w:t>
    </w:r>
    <w:r>
      <w:rPr>
        <w:snapToGrid w:val="0"/>
      </w:rPr>
      <w:fldChar w:fldCharType="begin"/>
    </w:r>
    <w:r>
      <w:rPr>
        <w:snapToGrid w:val="0"/>
      </w:rPr>
      <w:instrText xml:space="preserve"> NUMPAGES </w:instrText>
    </w:r>
    <w:r>
      <w:rPr>
        <w:snapToGrid w:val="0"/>
      </w:rPr>
      <w:fldChar w:fldCharType="separate"/>
    </w:r>
    <w:r w:rsidR="001E181E">
      <w:rPr>
        <w:noProof/>
        <w:snapToGrid w:val="0"/>
      </w:rPr>
      <w:t>1</w:t>
    </w:r>
    <w:r>
      <w:rPr>
        <w:snapToGrid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D1F07" w14:textId="77777777" w:rsidR="006E0620" w:rsidRDefault="006E0620">
      <w:r>
        <w:separator/>
      </w:r>
    </w:p>
  </w:footnote>
  <w:footnote w:type="continuationSeparator" w:id="0">
    <w:p w14:paraId="1CC4430B" w14:textId="77777777" w:rsidR="006E0620" w:rsidRDefault="006E06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97300" w14:textId="77777777" w:rsidR="00543E78" w:rsidRDefault="00543E78">
    <w:pPr>
      <w:pStyle w:val="Header"/>
    </w:pPr>
    <w:r>
      <w:t>CONFIDENTIAL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cumentProtection w:edit="forms" w:enforcement="0"/>
  <w:defaultTabStop w:val="288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81E"/>
    <w:rsid w:val="00172228"/>
    <w:rsid w:val="00177969"/>
    <w:rsid w:val="001E181E"/>
    <w:rsid w:val="00260FC0"/>
    <w:rsid w:val="002F5445"/>
    <w:rsid w:val="00331E02"/>
    <w:rsid w:val="0035443B"/>
    <w:rsid w:val="003900E6"/>
    <w:rsid w:val="003B2550"/>
    <w:rsid w:val="00471BE8"/>
    <w:rsid w:val="00494B64"/>
    <w:rsid w:val="004D0881"/>
    <w:rsid w:val="00504439"/>
    <w:rsid w:val="00543E78"/>
    <w:rsid w:val="0056601A"/>
    <w:rsid w:val="0059205B"/>
    <w:rsid w:val="006E0620"/>
    <w:rsid w:val="007C778C"/>
    <w:rsid w:val="008678B5"/>
    <w:rsid w:val="00867F10"/>
    <w:rsid w:val="00A018FC"/>
    <w:rsid w:val="00B516CC"/>
    <w:rsid w:val="00B72486"/>
    <w:rsid w:val="00BE2F09"/>
    <w:rsid w:val="00BF219F"/>
    <w:rsid w:val="00D535DA"/>
    <w:rsid w:val="00EA290A"/>
    <w:rsid w:val="00EF05CF"/>
    <w:rsid w:val="00EF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96A0DB"/>
  <w15:chartTrackingRefBased/>
  <w15:docId w15:val="{7246359B-D4ED-412E-BD86-3E092B1C2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ind w:hanging="1080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ind w:hanging="108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ind w:left="-63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ind w:left="-630"/>
      <w:outlineLvl w:val="3"/>
    </w:pPr>
    <w:rPr>
      <w:b/>
      <w:bCs/>
      <w:sz w:val="24"/>
    </w:rPr>
  </w:style>
  <w:style w:type="paragraph" w:styleId="Heading5">
    <w:name w:val="heading 5"/>
    <w:basedOn w:val="Normal"/>
    <w:next w:val="Normal"/>
    <w:qFormat/>
    <w:pPr>
      <w:keepNext/>
      <w:ind w:left="-634"/>
      <w:outlineLvl w:val="4"/>
    </w:pPr>
    <w:rPr>
      <w:b/>
      <w:sz w:val="22"/>
    </w:rPr>
  </w:style>
  <w:style w:type="paragraph" w:styleId="Heading6">
    <w:name w:val="heading 6"/>
    <w:basedOn w:val="Normal"/>
    <w:next w:val="Normal"/>
    <w:qFormat/>
    <w:pPr>
      <w:keepNext/>
      <w:ind w:left="-630"/>
      <w:outlineLvl w:val="5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ERVER08\Users\CLafond\new%20ticsheet\New%20ticshee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New ticsheet</Template>
  <TotalTime>1</TotalTime>
  <Pages>1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Therapy Services Inc.</Company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Claudine Lafond</dc:creator>
  <cp:keywords/>
  <cp:lastModifiedBy>Carol Scott</cp:lastModifiedBy>
  <cp:revision>2</cp:revision>
  <cp:lastPrinted>2002-09-27T16:16:00Z</cp:lastPrinted>
  <dcterms:created xsi:type="dcterms:W3CDTF">2021-12-06T14:36:00Z</dcterms:created>
  <dcterms:modified xsi:type="dcterms:W3CDTF">2025-10-20T17:00:00Z</dcterms:modified>
</cp:coreProperties>
</file>